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CF10" w14:textId="1EBC2E26" w:rsidR="00264E2F" w:rsidRPr="00DE0C1D" w:rsidRDefault="00B27267" w:rsidP="00D64CD7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  <w:u w:val="single"/>
          <w:rtl/>
        </w:rPr>
      </w:pPr>
      <w:r w:rsidRPr="00DE0C1D">
        <w:rPr>
          <w:rFonts w:ascii="Arial" w:hAnsi="Arial" w:cs="Arial"/>
          <w:b/>
          <w:bCs/>
          <w:color w:val="auto"/>
          <w:sz w:val="24"/>
          <w:szCs w:val="24"/>
          <w:u w:val="single"/>
          <w:rtl/>
        </w:rPr>
        <w:t>רשימת המסמכים הפיננסיים הנדרשים לצורך הגשת הבקשה</w:t>
      </w:r>
      <w:r w:rsidR="00E1205F" w:rsidRPr="00DE0C1D">
        <w:rPr>
          <w:rFonts w:ascii="Arial" w:hAnsi="Arial" w:cs="Arial"/>
          <w:b/>
          <w:bCs/>
          <w:color w:val="auto"/>
          <w:sz w:val="24"/>
          <w:szCs w:val="24"/>
          <w:u w:val="single"/>
          <w:rtl/>
        </w:rPr>
        <w:t xml:space="preserve"> </w:t>
      </w:r>
      <w:r w:rsidR="00EC3391">
        <w:rPr>
          <w:rFonts w:ascii="Arial" w:hAnsi="Arial" w:cs="Arial" w:hint="cs"/>
          <w:b/>
          <w:bCs/>
          <w:color w:val="auto"/>
          <w:sz w:val="24"/>
          <w:szCs w:val="24"/>
          <w:u w:val="single"/>
          <w:rtl/>
        </w:rPr>
        <w:t xml:space="preserve">למסלול המהיר </w:t>
      </w:r>
      <w:r w:rsidR="007314D2">
        <w:rPr>
          <w:rFonts w:ascii="Arial" w:hAnsi="Arial" w:cs="Arial" w:hint="cs"/>
          <w:b/>
          <w:bCs/>
          <w:color w:val="auto"/>
          <w:sz w:val="24"/>
          <w:szCs w:val="24"/>
          <w:u w:val="single"/>
          <w:rtl/>
        </w:rPr>
        <w:t>2026</w:t>
      </w:r>
    </w:p>
    <w:p w14:paraId="19A64852" w14:textId="4CDAC34B" w:rsidR="007C430E" w:rsidRPr="00DE0C1D" w:rsidRDefault="007C430E" w:rsidP="00F87180">
      <w:pPr>
        <w:ind w:firstLine="360"/>
        <w:rPr>
          <w:rFonts w:ascii="Arial" w:hAnsi="Arial" w:cs="Arial"/>
          <w:b/>
          <w:bCs/>
          <w:rtl/>
          <w:lang w:eastAsia="en-US"/>
        </w:rPr>
      </w:pPr>
      <w:r w:rsidRPr="00DE0C1D">
        <w:rPr>
          <w:rFonts w:ascii="Arial" w:hAnsi="Arial" w:cs="Arial"/>
          <w:b/>
          <w:bCs/>
          <w:rtl/>
          <w:lang w:eastAsia="en-US"/>
        </w:rPr>
        <w:t>הנחיות להגשת המסמכים:</w:t>
      </w:r>
      <w:r w:rsidR="00EC3391">
        <w:rPr>
          <w:rFonts w:ascii="Arial" w:hAnsi="Arial" w:cs="Arial" w:hint="cs"/>
          <w:b/>
          <w:bCs/>
          <w:rtl/>
          <w:lang w:eastAsia="en-US"/>
        </w:rPr>
        <w:t xml:space="preserve"> נא לקרוא בעיון טרם הכנת החומרים</w:t>
      </w:r>
      <w:r w:rsidR="006E4F3E">
        <w:rPr>
          <w:rFonts w:ascii="Arial" w:hAnsi="Arial" w:cs="Arial" w:hint="cs"/>
          <w:b/>
          <w:bCs/>
          <w:rtl/>
          <w:lang w:eastAsia="en-US"/>
        </w:rPr>
        <w:t>.</w:t>
      </w:r>
    </w:p>
    <w:p w14:paraId="1B312B6A" w14:textId="79A0487D" w:rsidR="007C430E" w:rsidRPr="00D34E7B" w:rsidRDefault="007C430E" w:rsidP="0017560D">
      <w:pPr>
        <w:pStyle w:val="ListParagraph"/>
        <w:numPr>
          <w:ilvl w:val="0"/>
          <w:numId w:val="1"/>
        </w:numPr>
        <w:rPr>
          <w:rFonts w:ascii="Arial" w:hAnsi="Arial"/>
          <w:color w:val="EE0000"/>
        </w:rPr>
      </w:pPr>
      <w:r w:rsidRPr="00D34E7B">
        <w:rPr>
          <w:rFonts w:ascii="Arial" w:hAnsi="Arial"/>
          <w:color w:val="EE0000"/>
          <w:rtl/>
        </w:rPr>
        <w:t xml:space="preserve">יש להגיש את כלל המסמכים המופיעים ברשימה זו יחד עם </w:t>
      </w:r>
      <w:r w:rsidRPr="00D34E7B">
        <w:rPr>
          <w:rFonts w:ascii="Arial" w:hAnsi="Arial"/>
          <w:color w:val="EE0000"/>
          <w:u w:val="single"/>
          <w:rtl/>
        </w:rPr>
        <w:t>יתר מסמכי הבקשה</w:t>
      </w:r>
      <w:r w:rsidRPr="00D34E7B">
        <w:rPr>
          <w:rFonts w:ascii="Arial" w:hAnsi="Arial"/>
          <w:color w:val="EE0000"/>
          <w:rtl/>
        </w:rPr>
        <w:t xml:space="preserve"> המצוינים</w:t>
      </w:r>
      <w:r w:rsidR="00AB3228" w:rsidRPr="00D34E7B">
        <w:rPr>
          <w:rFonts w:ascii="Arial" w:hAnsi="Arial"/>
          <w:color w:val="EE0000"/>
          <w:rtl/>
        </w:rPr>
        <w:t xml:space="preserve"> </w:t>
      </w:r>
      <w:hyperlink r:id="rId11" w:history="1">
        <w:r w:rsidR="00AB3228" w:rsidRPr="000C0B8D">
          <w:rPr>
            <w:rStyle w:val="Hyperlink"/>
            <w:rFonts w:ascii="Arial" w:hAnsi="Arial"/>
            <w:color w:val="EE0000"/>
            <w:rtl/>
          </w:rPr>
          <w:t>בדף ה</w:t>
        </w:r>
        <w:r w:rsidR="006C7402" w:rsidRPr="000C0B8D">
          <w:rPr>
            <w:rStyle w:val="Hyperlink"/>
            <w:rFonts w:ascii="Arial" w:hAnsi="Arial" w:hint="cs"/>
            <w:color w:val="EE0000"/>
            <w:rtl/>
          </w:rPr>
          <w:t>מסלול</w:t>
        </w:r>
      </w:hyperlink>
      <w:r w:rsidRPr="00D34E7B">
        <w:rPr>
          <w:rFonts w:ascii="Arial" w:hAnsi="Arial"/>
          <w:color w:val="EE0000"/>
          <w:rtl/>
        </w:rPr>
        <w:t xml:space="preserve"> באתר רשות החדשנות</w:t>
      </w:r>
      <w:r w:rsidR="00B567E6" w:rsidRPr="00D34E7B">
        <w:rPr>
          <w:rFonts w:ascii="Arial" w:hAnsi="Arial" w:hint="cs"/>
          <w:color w:val="EE0000"/>
          <w:rtl/>
        </w:rPr>
        <w:t xml:space="preserve"> </w:t>
      </w:r>
      <w:r w:rsidR="00915A10">
        <w:rPr>
          <w:rFonts w:ascii="Arial" w:hAnsi="Arial" w:hint="cs"/>
          <w:color w:val="EE0000"/>
          <w:rtl/>
        </w:rPr>
        <w:t xml:space="preserve">דרך </w:t>
      </w:r>
      <w:proofErr w:type="spellStart"/>
      <w:r w:rsidR="00915A10">
        <w:rPr>
          <w:rFonts w:ascii="Arial" w:hAnsi="Arial" w:hint="cs"/>
          <w:color w:val="EE0000"/>
          <w:rtl/>
        </w:rPr>
        <w:t>האיזור</w:t>
      </w:r>
      <w:proofErr w:type="spellEnd"/>
      <w:r w:rsidR="00915A10">
        <w:rPr>
          <w:rFonts w:ascii="Arial" w:hAnsi="Arial" w:hint="cs"/>
          <w:color w:val="EE0000"/>
          <w:rtl/>
        </w:rPr>
        <w:t xml:space="preserve"> האישי.</w:t>
      </w:r>
    </w:p>
    <w:p w14:paraId="485B3446" w14:textId="021F3FD1" w:rsidR="007C430E" w:rsidRPr="00DE0C1D" w:rsidRDefault="004A569B" w:rsidP="00741262">
      <w:pPr>
        <w:pStyle w:val="ListParagraph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hint="cs"/>
          <w:rtl/>
        </w:rPr>
        <w:t>על גבי הקבצים יופיעו</w:t>
      </w:r>
      <w:r w:rsidR="007C430E" w:rsidRPr="00DE0C1D">
        <w:rPr>
          <w:rFonts w:ascii="Arial" w:hAnsi="Arial"/>
          <w:rtl/>
        </w:rPr>
        <w:t xml:space="preserve"> ש</w:t>
      </w:r>
      <w:r>
        <w:rPr>
          <w:rFonts w:ascii="Arial" w:hAnsi="Arial" w:hint="cs"/>
          <w:rtl/>
        </w:rPr>
        <w:t>מות</w:t>
      </w:r>
      <w:r w:rsidR="00741262">
        <w:rPr>
          <w:rFonts w:ascii="Arial" w:hAnsi="Arial"/>
        </w:rPr>
        <w:t xml:space="preserve"> </w:t>
      </w:r>
      <w:r w:rsidR="001F16AD" w:rsidRPr="00DE0C1D">
        <w:rPr>
          <w:rFonts w:ascii="Arial" w:hAnsi="Arial"/>
          <w:rtl/>
        </w:rPr>
        <w:t xml:space="preserve">מספור זהים </w:t>
      </w:r>
      <w:r>
        <w:rPr>
          <w:rFonts w:ascii="Arial" w:hAnsi="Arial" w:hint="cs"/>
          <w:rtl/>
        </w:rPr>
        <w:t>לאלה ה</w:t>
      </w:r>
      <w:r w:rsidR="001F16AD" w:rsidRPr="00DE0C1D">
        <w:rPr>
          <w:rFonts w:ascii="Arial" w:hAnsi="Arial"/>
          <w:rtl/>
        </w:rPr>
        <w:t>מופיעים</w:t>
      </w:r>
      <w:r w:rsidR="007C430E" w:rsidRPr="00DE0C1D">
        <w:rPr>
          <w:rFonts w:ascii="Arial" w:hAnsi="Arial"/>
          <w:rtl/>
        </w:rPr>
        <w:t xml:space="preserve"> </w:t>
      </w:r>
      <w:r w:rsidR="001F16AD" w:rsidRPr="00DE0C1D">
        <w:rPr>
          <w:rFonts w:ascii="Arial" w:hAnsi="Arial"/>
          <w:rtl/>
        </w:rPr>
        <w:t xml:space="preserve">ברשימת המסמכים </w:t>
      </w:r>
      <w:r>
        <w:rPr>
          <w:rFonts w:ascii="Arial" w:hAnsi="Arial" w:hint="cs"/>
          <w:rtl/>
        </w:rPr>
        <w:t>שמפורטת להלן.</w:t>
      </w:r>
    </w:p>
    <w:p w14:paraId="6DF12A72" w14:textId="16D137D8" w:rsidR="001F16AD" w:rsidRPr="00DE0C1D" w:rsidRDefault="001F16AD" w:rsidP="00741262">
      <w:pPr>
        <w:pStyle w:val="ListParagraph"/>
        <w:jc w:val="both"/>
        <w:rPr>
          <w:rFonts w:ascii="Arial" w:hAnsi="Arial"/>
        </w:rPr>
      </w:pPr>
      <w:r w:rsidRPr="004F0274">
        <w:rPr>
          <w:rFonts w:ascii="Arial" w:hAnsi="Arial"/>
          <w:rtl/>
        </w:rPr>
        <w:t>לדוגמא: "</w:t>
      </w:r>
      <w:r w:rsidR="004A569B">
        <w:rPr>
          <w:rFonts w:ascii="Arial" w:hAnsi="Arial" w:hint="cs"/>
          <w:rtl/>
        </w:rPr>
        <w:t>3</w:t>
      </w:r>
      <w:r w:rsidR="004F0274" w:rsidRPr="004F0274">
        <w:rPr>
          <w:rFonts w:ascii="Arial" w:hAnsi="Arial" w:hint="cs"/>
          <w:rtl/>
        </w:rPr>
        <w:t xml:space="preserve">. </w:t>
      </w:r>
      <w:r w:rsidR="004A569B">
        <w:rPr>
          <w:rFonts w:ascii="Arial" w:hAnsi="Arial" w:hint="cs"/>
          <w:rtl/>
        </w:rPr>
        <w:t>רשימת חשבונות בנק של החברה</w:t>
      </w:r>
      <w:r w:rsidR="007314D2" w:rsidRPr="004F0274">
        <w:rPr>
          <w:rFonts w:ascii="Arial" w:hAnsi="Arial" w:hint="cs"/>
          <w:rtl/>
        </w:rPr>
        <w:t xml:space="preserve"> </w:t>
      </w:r>
      <w:r w:rsidRPr="004F0274">
        <w:rPr>
          <w:rFonts w:ascii="Arial" w:hAnsi="Arial"/>
          <w:rtl/>
        </w:rPr>
        <w:t>"</w:t>
      </w:r>
      <w:r w:rsidR="004A569B">
        <w:rPr>
          <w:rFonts w:ascii="Arial" w:hAnsi="Arial" w:hint="cs"/>
          <w:rtl/>
        </w:rPr>
        <w:t>.</w:t>
      </w:r>
    </w:p>
    <w:p w14:paraId="57F644CF" w14:textId="77777777" w:rsidR="007C430E" w:rsidRPr="00DE0C1D" w:rsidRDefault="007C430E" w:rsidP="00741262">
      <w:pPr>
        <w:pStyle w:val="ListParagraph"/>
        <w:numPr>
          <w:ilvl w:val="0"/>
          <w:numId w:val="1"/>
        </w:numPr>
        <w:jc w:val="both"/>
        <w:rPr>
          <w:rFonts w:ascii="Arial" w:hAnsi="Arial"/>
          <w:shd w:val="clear" w:color="auto" w:fill="FFFFFF"/>
        </w:rPr>
      </w:pPr>
      <w:r w:rsidRPr="00DE0C1D">
        <w:rPr>
          <w:rFonts w:ascii="Arial" w:hAnsi="Arial"/>
          <w:shd w:val="clear" w:color="auto" w:fill="FFFFFF"/>
          <w:rtl/>
        </w:rPr>
        <w:t>אין להעלות קבצים המוגנים בסיסמה או קבצים המכילים בשמם את התווים הלא חוקיים הבאים:</w:t>
      </w:r>
    </w:p>
    <w:p w14:paraId="1DBA9A89" w14:textId="77777777" w:rsidR="007C430E" w:rsidRPr="00DE0C1D" w:rsidRDefault="007C430E" w:rsidP="007C430E">
      <w:pPr>
        <w:pStyle w:val="ListParagraph"/>
        <w:rPr>
          <w:rFonts w:ascii="Arial" w:hAnsi="Arial"/>
          <w:shd w:val="clear" w:color="auto" w:fill="FFFFFF"/>
          <w:rtl/>
        </w:rPr>
      </w:pPr>
      <w:r w:rsidRPr="00DE0C1D">
        <w:rPr>
          <w:rFonts w:ascii="Arial" w:hAnsi="Arial"/>
          <w:shd w:val="clear" w:color="auto" w:fill="FFFFFF"/>
        </w:rPr>
        <w:t># % &amp; * : &lt; &gt; ? / { | }</w:t>
      </w:r>
    </w:p>
    <w:p w14:paraId="65D7BECA" w14:textId="29148EDC" w:rsidR="00DE0C1D" w:rsidRPr="006073B3" w:rsidRDefault="007C430E" w:rsidP="006E4F3E">
      <w:pPr>
        <w:ind w:left="720"/>
        <w:rPr>
          <w:rFonts w:ascii="Arial" w:hAnsi="Arial" w:cs="Arial"/>
          <w:b/>
          <w:bCs/>
          <w:color w:val="AA0000"/>
          <w:rtl/>
          <w:lang w:eastAsia="en-US"/>
        </w:rPr>
      </w:pPr>
      <w:r w:rsidRPr="006073B3">
        <w:rPr>
          <w:rFonts w:ascii="Arial" w:hAnsi="Arial" w:cs="Arial"/>
          <w:b/>
          <w:bCs/>
          <w:color w:val="AA0000"/>
          <w:rtl/>
          <w:lang w:eastAsia="en-US"/>
        </w:rPr>
        <w:t xml:space="preserve">שימו לב כי בקשה אשר תוגש ללא </w:t>
      </w:r>
      <w:r w:rsidRPr="006073B3">
        <w:rPr>
          <w:rFonts w:ascii="Arial" w:hAnsi="Arial" w:cs="Arial"/>
          <w:b/>
          <w:bCs/>
          <w:color w:val="AA0000"/>
          <w:u w:val="single"/>
          <w:rtl/>
          <w:lang w:eastAsia="en-US"/>
        </w:rPr>
        <w:t>כל</w:t>
      </w:r>
      <w:r w:rsidRPr="006073B3">
        <w:rPr>
          <w:rFonts w:ascii="Arial" w:hAnsi="Arial" w:cs="Arial"/>
          <w:b/>
          <w:bCs/>
          <w:color w:val="AA0000"/>
          <w:rtl/>
          <w:lang w:eastAsia="en-US"/>
        </w:rPr>
        <w:t xml:space="preserve"> המסמכים הנדרשים, </w:t>
      </w:r>
      <w:r w:rsidRPr="006073B3">
        <w:rPr>
          <w:rFonts w:ascii="Arial" w:hAnsi="Arial" w:cs="Arial"/>
          <w:b/>
          <w:bCs/>
          <w:color w:val="AA0000"/>
          <w:u w:val="single"/>
          <w:rtl/>
          <w:lang w:eastAsia="en-US"/>
        </w:rPr>
        <w:t>לא תטופל</w:t>
      </w:r>
      <w:r w:rsidR="00B567E6" w:rsidRPr="006073B3">
        <w:rPr>
          <w:rFonts w:ascii="Arial" w:hAnsi="Arial" w:cs="Arial" w:hint="cs"/>
          <w:b/>
          <w:bCs/>
          <w:color w:val="AA0000"/>
          <w:u w:val="single"/>
          <w:rtl/>
          <w:lang w:eastAsia="en-US"/>
        </w:rPr>
        <w:t xml:space="preserve"> ומועד ההגשה לא יחשב לחברה</w:t>
      </w:r>
      <w:r w:rsidRPr="006073B3">
        <w:rPr>
          <w:rFonts w:ascii="Arial" w:hAnsi="Arial" w:cs="Arial"/>
          <w:b/>
          <w:bCs/>
          <w:color w:val="AA0000"/>
          <w:rtl/>
          <w:lang w:eastAsia="en-US"/>
        </w:rPr>
        <w:t>.</w:t>
      </w:r>
    </w:p>
    <w:p w14:paraId="69C337A1" w14:textId="17C0972D" w:rsidR="000D77D1" w:rsidRDefault="004A569B" w:rsidP="000D77D1">
      <w:pPr>
        <w:jc w:val="center"/>
        <w:rPr>
          <w:rFonts w:ascii="Arial" w:hAnsi="Arial" w:cs="Arial"/>
          <w:b/>
          <w:bCs/>
          <w:sz w:val="40"/>
          <w:szCs w:val="40"/>
          <w:rtl/>
          <w:lang w:eastAsia="en-US"/>
        </w:rPr>
      </w:pPr>
      <w:r>
        <w:rPr>
          <w:rFonts w:ascii="Arial" w:hAnsi="Arial" w:cs="Arial" w:hint="cs"/>
          <w:b/>
          <w:bCs/>
          <w:sz w:val="40"/>
          <w:szCs w:val="40"/>
          <w:rtl/>
          <w:lang w:eastAsia="en-US"/>
        </w:rPr>
        <w:t>רשימת מסמכים להגשה</w:t>
      </w:r>
    </w:p>
    <w:p w14:paraId="6403B7DF" w14:textId="230141F7" w:rsidR="009444C4" w:rsidRPr="00741262" w:rsidRDefault="004A569B" w:rsidP="009444C4">
      <w:pPr>
        <w:jc w:val="center"/>
        <w:rPr>
          <w:rFonts w:ascii="Arial" w:hAnsi="Arial" w:cs="Arial"/>
          <w:b/>
          <w:bCs/>
          <w:rtl/>
          <w:lang w:eastAsia="en-US"/>
        </w:rPr>
      </w:pPr>
      <w:r w:rsidRPr="00741262">
        <w:rPr>
          <w:rFonts w:ascii="Arial" w:hAnsi="Arial" w:cs="Arial" w:hint="eastAsia"/>
          <w:b/>
          <w:bCs/>
          <w:rtl/>
          <w:lang w:eastAsia="en-US"/>
        </w:rPr>
        <w:t>הבהרה</w:t>
      </w:r>
      <w:r w:rsidRPr="00741262">
        <w:rPr>
          <w:rFonts w:ascii="Arial" w:hAnsi="Arial" w:cs="Arial"/>
          <w:b/>
          <w:bCs/>
          <w:rtl/>
          <w:lang w:eastAsia="en-US"/>
        </w:rPr>
        <w:t xml:space="preserve"> </w:t>
      </w:r>
      <w:r w:rsidRPr="00741262">
        <w:rPr>
          <w:rFonts w:ascii="Arial" w:hAnsi="Arial" w:cs="Arial" w:hint="eastAsia"/>
          <w:b/>
          <w:bCs/>
          <w:rtl/>
          <w:lang w:eastAsia="en-US"/>
        </w:rPr>
        <w:t>לגבי</w:t>
      </w:r>
      <w:r w:rsidRPr="00741262">
        <w:rPr>
          <w:rFonts w:ascii="Arial" w:hAnsi="Arial" w:cs="Arial"/>
          <w:b/>
          <w:bCs/>
          <w:rtl/>
          <w:lang w:eastAsia="en-US"/>
        </w:rPr>
        <w:t xml:space="preserve"> </w:t>
      </w:r>
      <w:r w:rsidR="009444C4" w:rsidRPr="00741262">
        <w:rPr>
          <w:rFonts w:ascii="Arial" w:hAnsi="Arial" w:cs="Arial" w:hint="eastAsia"/>
          <w:b/>
          <w:bCs/>
          <w:rtl/>
          <w:lang w:eastAsia="en-US"/>
        </w:rPr>
        <w:t>חברה</w:t>
      </w:r>
      <w:r w:rsidR="009444C4" w:rsidRPr="00741262">
        <w:rPr>
          <w:rFonts w:ascii="Arial" w:hAnsi="Arial" w:cs="Arial"/>
          <w:b/>
          <w:bCs/>
          <w:rtl/>
          <w:lang w:eastAsia="en-US"/>
        </w:rPr>
        <w:t xml:space="preserve"> ש</w:t>
      </w:r>
      <w:r w:rsidRPr="00741262">
        <w:rPr>
          <w:rFonts w:ascii="Arial" w:hAnsi="Arial" w:cs="Arial" w:hint="eastAsia"/>
          <w:b/>
          <w:bCs/>
          <w:rtl/>
          <w:lang w:eastAsia="en-US"/>
        </w:rPr>
        <w:t>משתייכת</w:t>
      </w:r>
      <w:r w:rsidRPr="00741262">
        <w:rPr>
          <w:rFonts w:ascii="Arial" w:hAnsi="Arial" w:cs="Arial"/>
          <w:b/>
          <w:bCs/>
          <w:rtl/>
          <w:lang w:eastAsia="en-US"/>
        </w:rPr>
        <w:t xml:space="preserve"> לקבוצת חברות- יש להגיש את המסמכים שלהלן גם עבור </w:t>
      </w:r>
      <w:r w:rsidRPr="00741262">
        <w:rPr>
          <w:rFonts w:ascii="Arial" w:hAnsi="Arial" w:cs="Arial" w:hint="eastAsia"/>
          <w:b/>
          <w:bCs/>
          <w:rtl/>
          <w:lang w:eastAsia="en-US"/>
        </w:rPr>
        <w:t>החברות</w:t>
      </w:r>
      <w:r w:rsidRPr="00741262">
        <w:rPr>
          <w:rFonts w:ascii="Arial" w:hAnsi="Arial" w:cs="Arial"/>
          <w:b/>
          <w:bCs/>
          <w:rtl/>
          <w:lang w:eastAsia="en-US"/>
        </w:rPr>
        <w:t xml:space="preserve"> הקשורות שעיקר פעילותן הינה קידום פעילות החברה מגישת הבקשה. </w:t>
      </w:r>
    </w:p>
    <w:tbl>
      <w:tblPr>
        <w:bidiVisual/>
        <w:tblW w:w="9770" w:type="dxa"/>
        <w:jc w:val="center"/>
        <w:tblLayout w:type="fixed"/>
        <w:tblLook w:val="04A0" w:firstRow="1" w:lastRow="0" w:firstColumn="1" w:lastColumn="0" w:noHBand="0" w:noVBand="1"/>
      </w:tblPr>
      <w:tblGrid>
        <w:gridCol w:w="842"/>
        <w:gridCol w:w="2268"/>
        <w:gridCol w:w="6660"/>
      </w:tblGrid>
      <w:tr w:rsidR="00F2096A" w:rsidRPr="00D34E7B" w14:paraId="4EBDDF89" w14:textId="77777777" w:rsidTr="00F67B3D">
        <w:trPr>
          <w:trHeight w:val="330"/>
          <w:jc w:val="center"/>
        </w:trPr>
        <w:tc>
          <w:tcPr>
            <w:tcW w:w="842" w:type="dxa"/>
            <w:tcBorders>
              <w:top w:val="double" w:sz="6" w:space="0" w:color="3F3F3F"/>
              <w:left w:val="double" w:sz="6" w:space="0" w:color="3F3F3F"/>
              <w:bottom w:val="single" w:sz="4" w:space="0" w:color="auto"/>
              <w:right w:val="double" w:sz="6" w:space="0" w:color="3F3F3F"/>
            </w:tcBorders>
            <w:shd w:val="clear" w:color="auto" w:fill="D99594" w:themeFill="accent2" w:themeFillTint="99"/>
          </w:tcPr>
          <w:p w14:paraId="63E380C2" w14:textId="77777777" w:rsidR="00F2096A" w:rsidRPr="00D34E7B" w:rsidRDefault="00F67B3D" w:rsidP="004519A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34E7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סעיף</w:t>
            </w:r>
          </w:p>
        </w:tc>
        <w:tc>
          <w:tcPr>
            <w:tcW w:w="2268" w:type="dxa"/>
            <w:tcBorders>
              <w:top w:val="double" w:sz="6" w:space="0" w:color="3F3F3F"/>
              <w:left w:val="double" w:sz="6" w:space="0" w:color="3F3F3F"/>
              <w:bottom w:val="single" w:sz="4" w:space="0" w:color="auto"/>
              <w:right w:val="double" w:sz="6" w:space="0" w:color="3F3F3F"/>
            </w:tcBorders>
            <w:shd w:val="clear" w:color="auto" w:fill="D99594" w:themeFill="accent2" w:themeFillTint="99"/>
            <w:noWrap/>
            <w:hideMark/>
          </w:tcPr>
          <w:p w14:paraId="29CF8FE8" w14:textId="5C1FEB32" w:rsidR="00F2096A" w:rsidRPr="00D34E7B" w:rsidRDefault="00F2096A" w:rsidP="004519A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34E7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מסמ</w:t>
            </w:r>
            <w:r w:rsidR="00D34E7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ך</w:t>
            </w:r>
          </w:p>
        </w:tc>
        <w:tc>
          <w:tcPr>
            <w:tcW w:w="6660" w:type="dxa"/>
            <w:tcBorders>
              <w:top w:val="double" w:sz="6" w:space="0" w:color="3F3F3F"/>
              <w:left w:val="double" w:sz="6" w:space="0" w:color="3F3F3F"/>
              <w:bottom w:val="single" w:sz="4" w:space="0" w:color="auto"/>
              <w:right w:val="double" w:sz="6" w:space="0" w:color="3F3F3F"/>
            </w:tcBorders>
            <w:shd w:val="clear" w:color="auto" w:fill="D99594" w:themeFill="accent2" w:themeFillTint="99"/>
            <w:noWrap/>
            <w:hideMark/>
          </w:tcPr>
          <w:p w14:paraId="1AD093AC" w14:textId="77777777" w:rsidR="00F2096A" w:rsidRPr="00D34E7B" w:rsidRDefault="00F2096A" w:rsidP="004519A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34E7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דגשים</w:t>
            </w:r>
            <w:r w:rsidRPr="00D34E7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להגשה</w:t>
            </w:r>
          </w:p>
        </w:tc>
      </w:tr>
      <w:tr w:rsidR="00A27466" w:rsidRPr="00D34E7B" w14:paraId="5C662E5A" w14:textId="77777777" w:rsidTr="00F67B3D">
        <w:trPr>
          <w:trHeight w:val="885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364D" w14:textId="325F82CA" w:rsidR="00A27466" w:rsidRPr="00D34E7B" w:rsidRDefault="00A27466" w:rsidP="00F2096A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16F1" w14:textId="08DB2F2C" w:rsidR="00A27466" w:rsidRPr="00D34E7B" w:rsidRDefault="00A27466" w:rsidP="004519AD">
            <w:pPr>
              <w:spacing w:after="0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 w:rsidRPr="00D34E7B">
              <w:rPr>
                <w:rFonts w:asciiTheme="minorBidi" w:hAnsiTheme="minorBidi" w:cstheme="minorBidi"/>
                <w:color w:val="000000"/>
                <w:sz w:val="22"/>
                <w:szCs w:val="22"/>
                <w:lang w:eastAsia="en-US"/>
              </w:rPr>
              <w:t>Cap Table</w:t>
            </w:r>
            <w:r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 xml:space="preserve"> עדכני ונסח חברה עדכני מרשם החברות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5C4" w14:textId="16D3DCDE" w:rsidR="00A27466" w:rsidRPr="00D34E7B" w:rsidRDefault="00A27466" w:rsidP="00C35B6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  <w:rtl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ב- </w:t>
            </w:r>
            <w:r w:rsidRPr="00D34E7B">
              <w:rPr>
                <w:rFonts w:asciiTheme="minorBidi" w:hAnsiTheme="minorBidi" w:cstheme="minorBidi"/>
                <w:color w:val="000000"/>
              </w:rPr>
              <w:t>Cap Table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יופיעו אחוזי החזקה ללא דילול ובדילול מלא.</w:t>
            </w:r>
          </w:p>
        </w:tc>
      </w:tr>
      <w:tr w:rsidR="00A27466" w:rsidRPr="00D34E7B" w14:paraId="0611FCAE" w14:textId="77777777" w:rsidTr="00F67B3D">
        <w:trPr>
          <w:trHeight w:val="885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42E" w14:textId="499EEF54" w:rsidR="00A27466" w:rsidRPr="00D34E7B" w:rsidDel="00A27466" w:rsidRDefault="00A27466" w:rsidP="00A27466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6A0E" w14:textId="77777777" w:rsidR="00A27466" w:rsidRPr="00D34E7B" w:rsidRDefault="00A27466" w:rsidP="00A27466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מאזן בוחן 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לתקופה של </w:t>
            </w:r>
            <w:r w:rsidRPr="00D34E7B"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12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החודשים שקדמו לחודש הגשת הבקשה</w:t>
            </w:r>
          </w:p>
          <w:p w14:paraId="5EEC0698" w14:textId="4D3B917A" w:rsidR="000C0B8D" w:rsidRPr="000C0B8D" w:rsidRDefault="00A27466" w:rsidP="000C0B8D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inorBidi" w:hAnsiTheme="minorBidi" w:cstheme="minorBidi"/>
                <w:color w:val="000000"/>
                <w:rtl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מאזן בוחן לתקופה של </w:t>
            </w:r>
            <w:r w:rsidRPr="00D34E7B"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3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חודשים שקדמו לחודש הגשת הבקשה ("שלושת חודשי הבסיס").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3E25" w14:textId="495B3347" w:rsidR="00A27466" w:rsidRPr="00D34E7B" w:rsidRDefault="00A27466" w:rsidP="00A27466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בכותרת מאזני הבוחן יופיע מידע על תקופתם.</w:t>
            </w:r>
          </w:p>
          <w:p w14:paraId="018B0044" w14:textId="77777777" w:rsidR="00A27466" w:rsidRPr="00D34E7B" w:rsidRDefault="00A27466" w:rsidP="00A27466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במידת האפשר, מאזני הבוחן יהיו במתכונת "מאזן תנועות" בהם ניתן לזהות את התנועה בתקופה המדווחת.</w:t>
            </w:r>
          </w:p>
          <w:p w14:paraId="4C95D69E" w14:textId="77777777" w:rsidR="00A27466" w:rsidRPr="00D34E7B" w:rsidRDefault="00A27466" w:rsidP="00A27466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/>
                <w:color w:val="000000"/>
                <w:rtl/>
              </w:rPr>
              <w:t>מאז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ני 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>הבוחן יופק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ו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 מתכנת הנהלת החשבונות של החברה </w:t>
            </w:r>
            <w:proofErr w:type="spellStart"/>
            <w:r w:rsidRPr="00D34E7B">
              <w:rPr>
                <w:rFonts w:asciiTheme="minorBidi" w:hAnsiTheme="minorBidi" w:cstheme="minorBidi"/>
                <w:color w:val="000000"/>
                <w:rtl/>
              </w:rPr>
              <w:t>כק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בצי</w:t>
            </w:r>
            <w:proofErr w:type="spellEnd"/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 w:rsidRPr="00D34E7B">
              <w:rPr>
                <w:rFonts w:asciiTheme="minorBidi" w:hAnsiTheme="minorBidi" w:cstheme="minorBidi"/>
                <w:color w:val="000000"/>
              </w:rPr>
              <w:t>PDF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ויחולקו לכרטיסי חשבון ולחשבונות מרכזים. בנוסף, ישלחו </w:t>
            </w:r>
            <w:proofErr w:type="spellStart"/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כקבצי</w:t>
            </w:r>
            <w:proofErr w:type="spellEnd"/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אקסל.</w:t>
            </w:r>
          </w:p>
          <w:p w14:paraId="2B5741CB" w14:textId="77777777" w:rsidR="00A27466" w:rsidRPr="00D34E7B" w:rsidRDefault="00A27466" w:rsidP="00A27466">
            <w:pPr>
              <w:pStyle w:val="ListParagraph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/>
                <w:color w:val="000000"/>
                <w:rtl/>
              </w:rPr>
              <w:t>מאז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ני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הבוחן יהי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ו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של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מים</w:t>
            </w:r>
            <w:r w:rsidRPr="00D34E7B">
              <w:rPr>
                <w:rFonts w:asciiTheme="minorBidi" w:hAnsiTheme="minorBidi"/>
                <w:color w:val="000000"/>
                <w:rtl/>
              </w:rPr>
              <w:t>, מאוז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נים</w:t>
            </w:r>
            <w:r w:rsidRPr="00D34E7B">
              <w:rPr>
                <w:rFonts w:asciiTheme="minorBidi" w:hAnsiTheme="minorBidi"/>
                <w:color w:val="000000"/>
                <w:rtl/>
              </w:rPr>
              <w:t>, ויכל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לו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יתרות מאזניות ותוצאתיות.</w:t>
            </w:r>
          </w:p>
          <w:p w14:paraId="4D83D83F" w14:textId="56AE50A8" w:rsidR="00A27466" w:rsidRPr="00D34E7B" w:rsidRDefault="00A27466" w:rsidP="00A27466">
            <w:pPr>
              <w:pStyle w:val="ListParagraph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hint="cs"/>
                <w:color w:val="000000"/>
                <w:rtl/>
              </w:rPr>
              <w:t>היתרות ב</w:t>
            </w:r>
            <w:r w:rsidRPr="00D34E7B">
              <w:rPr>
                <w:rFonts w:asciiTheme="minorBidi" w:hAnsiTheme="minorBidi"/>
                <w:color w:val="000000"/>
                <w:rtl/>
              </w:rPr>
              <w:t>מאז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ני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הבוחן 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יתאמו באופן מלא ליתרות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הכלולות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באישורי יתרות הבנק של החברה 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לתאריכי מאזן הבוחן (ראה סעיף 4 להלן).</w:t>
            </w:r>
          </w:p>
          <w:p w14:paraId="1FC5E5EA" w14:textId="67195F95" w:rsidR="000C0B8D" w:rsidRPr="000C0B8D" w:rsidRDefault="00741262" w:rsidP="000C0B8D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D34E7B">
              <w:rPr>
                <w:rFonts w:asciiTheme="minorBidi" w:hAnsiTheme="minorBidi" w:hint="cs"/>
                <w:color w:val="000000"/>
                <w:rtl/>
              </w:rPr>
              <w:t xml:space="preserve">במידה שקיימות הלוואות- 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 xml:space="preserve">  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ב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>מאז</w:t>
            </w:r>
            <w:r w:rsidR="00A27466" w:rsidRPr="00D34E7B">
              <w:rPr>
                <w:rFonts w:asciiTheme="minorBidi" w:hAnsiTheme="minorBidi" w:hint="cs"/>
                <w:color w:val="000000"/>
                <w:rtl/>
              </w:rPr>
              <w:t>ני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 xml:space="preserve"> הבוחן 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תיכלל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="0037705D" w:rsidRPr="00D34E7B">
              <w:rPr>
                <w:rFonts w:asciiTheme="minorBidi" w:hAnsiTheme="minorBidi"/>
                <w:color w:val="000000"/>
                <w:rtl/>
              </w:rPr>
              <w:t>הפרד</w:t>
            </w:r>
            <w:r w:rsidR="0037705D" w:rsidRPr="00D34E7B">
              <w:rPr>
                <w:rFonts w:asciiTheme="minorBidi" w:hAnsiTheme="minorBidi" w:hint="cs"/>
                <w:color w:val="000000"/>
                <w:rtl/>
              </w:rPr>
              <w:t>ה</w:t>
            </w:r>
            <w:r w:rsidR="0037705D"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="0037705D" w:rsidRPr="00D34E7B">
              <w:rPr>
                <w:rFonts w:asciiTheme="minorBidi" w:hAnsiTheme="minorBidi" w:hint="cs"/>
                <w:color w:val="000000"/>
                <w:rtl/>
              </w:rPr>
              <w:t xml:space="preserve">של 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>החלויות השוטפות</w:t>
            </w:r>
            <w:r w:rsidR="0037705D" w:rsidRPr="00D34E7B">
              <w:rPr>
                <w:rFonts w:asciiTheme="minorBidi" w:hAnsiTheme="minorBidi" w:hint="cs"/>
                <w:color w:val="000000"/>
                <w:rtl/>
              </w:rPr>
              <w:t xml:space="preserve"> ל- 12 החודשים שמתום תקופת מאזן הבוחן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>.</w:t>
            </w:r>
          </w:p>
        </w:tc>
      </w:tr>
      <w:tr w:rsidR="000C0B8D" w:rsidRPr="00D34E7B" w14:paraId="3B41D399" w14:textId="77777777" w:rsidTr="00F67B3D">
        <w:trPr>
          <w:trHeight w:val="885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B669" w14:textId="675F6607" w:rsidR="000C0B8D" w:rsidRPr="00D34E7B" w:rsidRDefault="000C0B8D" w:rsidP="00F2096A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BC4D" w14:textId="44F9CE84" w:rsidR="000C0B8D" w:rsidRPr="00D34E7B" w:rsidRDefault="000C0B8D" w:rsidP="004519AD">
            <w:pPr>
              <w:spacing w:after="0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 xml:space="preserve">מאזני בוחן ו/או נתונים אודות תאגידים קשורים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ADDE" w14:textId="429BCA14" w:rsidR="000C0B8D" w:rsidRPr="00D34E7B" w:rsidRDefault="000C0B8D" w:rsidP="00C35B6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hint="cs"/>
                <w:color w:val="000000"/>
                <w:rtl/>
              </w:rPr>
              <w:t>במידה שמטרת</w:t>
            </w:r>
            <w:r w:rsidR="005211CC">
              <w:rPr>
                <w:rFonts w:asciiTheme="minorBidi" w:hAnsiTheme="minorBidi" w:hint="cs"/>
                <w:color w:val="000000"/>
                <w:rtl/>
              </w:rPr>
              <w:t xml:space="preserve"> פעילותו העיקרית של</w:t>
            </w:r>
            <w:r>
              <w:rPr>
                <w:rFonts w:asciiTheme="minorBidi" w:hAnsiTheme="minorBidi" w:hint="cs"/>
                <w:color w:val="000000"/>
                <w:rtl/>
              </w:rPr>
              <w:t xml:space="preserve"> התאגיד הקשור היא קידום פעילות המבקש</w:t>
            </w:r>
            <w:r w:rsidR="005211CC">
              <w:rPr>
                <w:rFonts w:asciiTheme="minorBidi" w:hAnsiTheme="minorBidi" w:hint="cs"/>
                <w:color w:val="000000"/>
                <w:rtl/>
              </w:rPr>
              <w:t xml:space="preserve"> (כמוגדר במסלול ההטבה)</w:t>
            </w:r>
            <w:r>
              <w:rPr>
                <w:rFonts w:asciiTheme="minorBidi" w:hAnsiTheme="minorBidi" w:hint="cs"/>
                <w:color w:val="000000"/>
                <w:rtl/>
              </w:rPr>
              <w:t>, יש לכלול נתונים אודות התאגיד הקשור עליה לצרף מאזני בוחן של התאגידים הקשורים לתקופה של 12 חודשים ו-3 חודשים שקדמו לחודש הגשת הבקשה</w:t>
            </w:r>
            <w:r w:rsidR="005211CC">
              <w:rPr>
                <w:rFonts w:asciiTheme="minorBidi" w:hAnsiTheme="minorBidi" w:hint="cs"/>
                <w:color w:val="000000"/>
                <w:rtl/>
              </w:rPr>
              <w:t>.</w:t>
            </w:r>
            <w:r>
              <w:rPr>
                <w:rFonts w:asciiTheme="minorBidi" w:hAnsiTheme="minorBidi" w:hint="cs"/>
                <w:color w:val="000000"/>
                <w:rtl/>
              </w:rPr>
              <w:t xml:space="preserve">  </w:t>
            </w:r>
          </w:p>
        </w:tc>
      </w:tr>
      <w:tr w:rsidR="00F2096A" w:rsidRPr="00D34E7B" w14:paraId="31F6E987" w14:textId="77777777" w:rsidTr="00F67B3D">
        <w:trPr>
          <w:trHeight w:val="885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717F" w14:textId="6029561C" w:rsidR="00F2096A" w:rsidRPr="00D34E7B" w:rsidRDefault="000C0B8D" w:rsidP="00F2096A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F019" w14:textId="77777777" w:rsidR="00F2096A" w:rsidRPr="00D34E7B" w:rsidRDefault="00F2096A" w:rsidP="004519AD">
            <w:pPr>
              <w:spacing w:after="0"/>
              <w:rPr>
                <w:rFonts w:asciiTheme="minorBidi" w:hAnsiTheme="minorBidi" w:cstheme="minorBidi"/>
                <w:color w:val="000000"/>
                <w:sz w:val="22"/>
                <w:szCs w:val="22"/>
                <w:lang w:eastAsia="en-US"/>
              </w:rPr>
            </w:pPr>
            <w:r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>רשימת חשבונות בנק של החברה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F585" w14:textId="039C723E" w:rsidR="00F2096A" w:rsidRPr="005211CC" w:rsidRDefault="00F2096A" w:rsidP="005211C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מסמך </w:t>
            </w:r>
            <w:r w:rsidR="005E79CE" w:rsidRPr="00D34E7B">
              <w:rPr>
                <w:rFonts w:asciiTheme="minorBidi" w:hAnsiTheme="minorBidi" w:cstheme="minorBidi" w:hint="cs"/>
                <w:color w:val="000000"/>
                <w:rtl/>
              </w:rPr>
              <w:t>חתום על ידי מנכ"ל החברה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, בו </w:t>
            </w:r>
            <w:r w:rsidR="00ED434B" w:rsidRPr="00D34E7B">
              <w:rPr>
                <w:rFonts w:asciiTheme="minorBidi" w:hAnsiTheme="minorBidi" w:cstheme="minorBidi" w:hint="cs"/>
                <w:color w:val="000000"/>
                <w:rtl/>
              </w:rPr>
              <w:t>מפורטים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 כל חשבונות הבנק של</w:t>
            </w:r>
            <w:r w:rsidR="005E79CE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החברה</w:t>
            </w:r>
            <w:r w:rsidR="00C5205E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 w:rsidR="005E79CE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וכן </w:t>
            </w:r>
            <w:r w:rsidR="00C5205E" w:rsidRPr="00D34E7B">
              <w:rPr>
                <w:rFonts w:asciiTheme="minorBidi" w:hAnsiTheme="minorBidi" w:cstheme="minorBidi" w:hint="cs"/>
                <w:color w:val="000000"/>
                <w:rtl/>
              </w:rPr>
              <w:t>הצהרה כי הרשימה כוללת את כל חשבונות הבנק של החברה</w:t>
            </w:r>
          </w:p>
        </w:tc>
      </w:tr>
      <w:tr w:rsidR="00807BEA" w:rsidRPr="00D34E7B" w14:paraId="3CCA94C6" w14:textId="77777777" w:rsidTr="00F81541">
        <w:trPr>
          <w:trHeight w:val="885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D68" w14:textId="2951F733" w:rsidR="00807BEA" w:rsidRPr="00D34E7B" w:rsidRDefault="000C0B8D" w:rsidP="00F2096A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95EB" w14:textId="26E88C22" w:rsidR="00807BEA" w:rsidRPr="00D34E7B" w:rsidRDefault="00807BEA" w:rsidP="004519AD">
            <w:pPr>
              <w:spacing w:after="0"/>
              <w:rPr>
                <w:rFonts w:asciiTheme="minorBidi" w:hAnsiTheme="minorBidi" w:cstheme="minorBidi"/>
                <w:color w:val="000000"/>
                <w:sz w:val="22"/>
                <w:szCs w:val="22"/>
                <w:lang w:eastAsia="en-US"/>
              </w:rPr>
            </w:pPr>
            <w:r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 xml:space="preserve">אישורי </w:t>
            </w:r>
            <w:r w:rsidR="00A27466"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>יתר</w:t>
            </w:r>
            <w:r w:rsidR="00A27466"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ות</w:t>
            </w:r>
            <w:r w:rsidR="00A27466"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 xml:space="preserve">בנקאיים </w:t>
            </w:r>
            <w:r w:rsidR="00531266"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 xml:space="preserve">וחוץ בנקאיים </w:t>
            </w:r>
            <w:r w:rsidR="0029514F"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>נכון לתאריך החתך</w:t>
            </w:r>
            <w:r w:rsid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29514F"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>של מאז</w:t>
            </w:r>
            <w:r w:rsidR="00A27466"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ני</w:t>
            </w:r>
            <w:r w:rsidR="0029514F"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 xml:space="preserve"> הבוחן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1598" w14:textId="7D0165A9" w:rsidR="00807BEA" w:rsidRPr="00D34E7B" w:rsidRDefault="00807BEA" w:rsidP="00C35B6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אישורי </w:t>
            </w:r>
            <w:r w:rsidR="00A27466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היתרות </w:t>
            </w:r>
            <w:r w:rsidR="00C5205E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יהיו ליום </w:t>
            </w:r>
            <w:r w:rsidR="0029514F" w:rsidRPr="00D34E7B">
              <w:rPr>
                <w:rFonts w:asciiTheme="minorBidi" w:hAnsiTheme="minorBidi" w:cstheme="minorBidi" w:hint="cs"/>
                <w:color w:val="000000"/>
                <w:rtl/>
              </w:rPr>
              <w:t>תאריך החתך של מאזן הבוחן</w:t>
            </w:r>
            <w:r w:rsidR="00A27466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כפי שהוגדר בסעיף 2 לעיל.</w:t>
            </w:r>
          </w:p>
          <w:p w14:paraId="6D2151B7" w14:textId="518273DC" w:rsidR="00807BEA" w:rsidRPr="00D34E7B" w:rsidRDefault="00807BEA" w:rsidP="00C35B6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/>
                <w:color w:val="000000"/>
                <w:rtl/>
              </w:rPr>
              <w:t xml:space="preserve">אישורי 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>היתר</w:t>
            </w:r>
            <w:r w:rsidR="00A27466" w:rsidRPr="00D34E7B">
              <w:rPr>
                <w:rFonts w:asciiTheme="minorBidi" w:hAnsiTheme="minorBidi" w:hint="cs"/>
                <w:color w:val="000000"/>
                <w:rtl/>
              </w:rPr>
              <w:t>ות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="00A27466" w:rsidRPr="00D34E7B">
              <w:rPr>
                <w:rFonts w:asciiTheme="minorBidi" w:hAnsiTheme="minorBidi" w:hint="cs"/>
                <w:color w:val="000000"/>
                <w:rtl/>
              </w:rPr>
              <w:t>יכללו</w:t>
            </w:r>
            <w:r w:rsidR="00A27466"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Pr="00D34E7B">
              <w:rPr>
                <w:rFonts w:asciiTheme="minorBidi" w:hAnsiTheme="minorBidi" w:hint="cs"/>
                <w:color w:val="000000"/>
                <w:rtl/>
              </w:rPr>
              <w:t>את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כלל הנכסים (יתרת עו"ש, פיקדונות, </w:t>
            </w:r>
            <w:r w:rsidR="00C5205E" w:rsidRPr="00D34E7B">
              <w:rPr>
                <w:rFonts w:asciiTheme="minorBidi" w:hAnsiTheme="minorBidi" w:hint="cs"/>
                <w:color w:val="000000"/>
                <w:rtl/>
              </w:rPr>
              <w:t xml:space="preserve">שקלים ומט"ח 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השקעות בניירות ערך וכו') וכלל ההתחייבויות (הלוואות, </w:t>
            </w:r>
            <w:r w:rsidR="0037705D" w:rsidRPr="00D34E7B">
              <w:rPr>
                <w:rFonts w:asciiTheme="minorBidi" w:hAnsiTheme="minorBidi" w:hint="cs"/>
                <w:color w:val="000000"/>
                <w:rtl/>
              </w:rPr>
              <w:t xml:space="preserve">אשראי מנוצל, </w:t>
            </w:r>
            <w:r w:rsidRPr="00D34E7B">
              <w:rPr>
                <w:rFonts w:asciiTheme="minorBidi" w:hAnsiTheme="minorBidi"/>
                <w:color w:val="000000"/>
                <w:rtl/>
              </w:rPr>
              <w:t>מסגרות אשראי וכו')</w:t>
            </w:r>
            <w:r w:rsidR="00A27466" w:rsidRPr="00D34E7B">
              <w:rPr>
                <w:rFonts w:asciiTheme="minorBidi" w:hAnsiTheme="minorBidi" w:cstheme="minorBidi" w:hint="cs"/>
                <w:color w:val="000000"/>
                <w:rtl/>
              </w:rPr>
              <w:t>.</w:t>
            </w:r>
          </w:p>
          <w:p w14:paraId="047A125C" w14:textId="34C58DB7" w:rsidR="00A27466" w:rsidRPr="00D34E7B" w:rsidRDefault="00A27466" w:rsidP="00A27466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יש לוודא כי באישורי היתרות כלולים קווי אשראי (ככל שקיימים), לרבות מנוצלים ושאינם מנוצלים.</w:t>
            </w:r>
          </w:p>
          <w:p w14:paraId="1E146263" w14:textId="1FC94A4E" w:rsidR="00531266" w:rsidRPr="00D34E7B" w:rsidRDefault="00531266" w:rsidP="00C35B6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במידה וקיימים </w:t>
            </w:r>
            <w:proofErr w:type="spellStart"/>
            <w:r w:rsidR="00467CCB" w:rsidRPr="00D34E7B">
              <w:rPr>
                <w:rFonts w:asciiTheme="minorBidi" w:hAnsiTheme="minorBidi" w:cstheme="minorBidi" w:hint="cs"/>
                <w:color w:val="000000"/>
                <w:rtl/>
              </w:rPr>
              <w:t>אשראים</w:t>
            </w:r>
            <w:proofErr w:type="spellEnd"/>
            <w:r w:rsidR="00467CCB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חוץ בנקאיים יש לספק אישורי יתרה נכון לתאריך החתך</w:t>
            </w:r>
            <w:r w:rsidR="00EF25CB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גם לגביהם</w:t>
            </w:r>
            <w:r w:rsidR="00467CCB" w:rsidRPr="00D34E7B">
              <w:rPr>
                <w:rFonts w:asciiTheme="minorBidi" w:hAnsiTheme="minorBidi" w:cstheme="minorBidi" w:hint="cs"/>
                <w:color w:val="000000"/>
                <w:rtl/>
              </w:rPr>
              <w:t>.</w:t>
            </w:r>
          </w:p>
          <w:p w14:paraId="4B1C9824" w14:textId="0A6F55FF" w:rsidR="00807BEA" w:rsidRDefault="00807BEA" w:rsidP="00C35B6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אם לחברה אין קווי אשראי </w:t>
            </w:r>
            <w:r w:rsidR="00C5205E" w:rsidRPr="00D34E7B">
              <w:rPr>
                <w:rFonts w:asciiTheme="minorBidi" w:hAnsiTheme="minorBidi" w:cstheme="minorBidi" w:hint="cs"/>
                <w:color w:val="000000"/>
                <w:rtl/>
              </w:rPr>
              <w:t>מאושרים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>–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יש לצרף </w:t>
            </w:r>
            <w:r w:rsidR="00A27466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על כך 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>הצהרה חתומה ע"י המנכ"ל</w:t>
            </w:r>
            <w:r w:rsidR="00A27466" w:rsidRPr="00D34E7B">
              <w:rPr>
                <w:rFonts w:asciiTheme="minorBidi" w:hAnsiTheme="minorBidi" w:cstheme="minorBidi" w:hint="cs"/>
                <w:color w:val="000000"/>
                <w:rtl/>
              </w:rPr>
              <w:t>.</w:t>
            </w:r>
          </w:p>
          <w:p w14:paraId="6FF3B2B0" w14:textId="46131BD5" w:rsidR="005211CC" w:rsidRPr="00D34E7B" w:rsidRDefault="005211CC" w:rsidP="00C35B6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אם לחברה תאגיד קשור </w:t>
            </w:r>
            <w:r>
              <w:rPr>
                <w:rFonts w:asciiTheme="minorBidi" w:hAnsiTheme="minorBidi" w:hint="cs"/>
                <w:color w:val="000000"/>
                <w:rtl/>
              </w:rPr>
              <w:t>שמטרת</w:t>
            </w:r>
            <w:r>
              <w:rPr>
                <w:rFonts w:asciiTheme="minorBidi" w:hAnsiTheme="minorBidi" w:hint="cs"/>
                <w:color w:val="000000"/>
                <w:rtl/>
              </w:rPr>
              <w:t xml:space="preserve">ו </w:t>
            </w:r>
            <w:r>
              <w:rPr>
                <w:rFonts w:asciiTheme="minorBidi" w:hAnsiTheme="minorBidi" w:hint="cs"/>
                <w:color w:val="000000"/>
                <w:rtl/>
              </w:rPr>
              <w:t>היא קידום פעילות המבקש, יש לכלול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מידע על חשבונות הבנק ואישורי יתרות כאמור גם עבור התאגיד הקשור</w:t>
            </w:r>
          </w:p>
          <w:p w14:paraId="6D8FB2C8" w14:textId="77777777" w:rsidR="00807BEA" w:rsidRPr="00D34E7B" w:rsidRDefault="00807BEA" w:rsidP="00A37B91">
            <w:pPr>
              <w:pStyle w:val="ListParagraph"/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807BEA" w:rsidRPr="00D34E7B" w14:paraId="2706D7D2" w14:textId="77777777" w:rsidTr="00F81541">
        <w:trPr>
          <w:trHeight w:val="2542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A579A" w14:textId="3619C94F" w:rsidR="00807BEA" w:rsidRPr="00D34E7B" w:rsidRDefault="000C0B8D" w:rsidP="008C7210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B53F" w14:textId="36F793EB" w:rsidR="00807BEA" w:rsidRPr="00D34E7B" w:rsidRDefault="00807BEA" w:rsidP="00811C6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Bidi" w:hAnsiTheme="minorBidi" w:cstheme="minorBidi"/>
                <w:color w:val="000000"/>
                <w:rtl/>
              </w:rPr>
            </w:pPr>
            <w:r w:rsidRPr="00D34E7B">
              <w:rPr>
                <w:rFonts w:asciiTheme="minorBidi" w:hAnsiTheme="minorBidi" w:cstheme="minorBidi"/>
                <w:color w:val="000000"/>
                <w:rtl/>
              </w:rPr>
              <w:t>דוחות כספיים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מבוקרים</w:t>
            </w:r>
            <w:r w:rsidR="00AD5CC7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אחרונים.</w:t>
            </w: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</w:p>
          <w:p w14:paraId="30CF7E38" w14:textId="19770BB2" w:rsidR="00811C62" w:rsidRPr="00D34E7B" w:rsidRDefault="00811C62" w:rsidP="00D34E7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/>
                <w:color w:val="000000"/>
                <w:rtl/>
              </w:rPr>
              <w:t>דוח</w:t>
            </w:r>
            <w:r w:rsidR="00204050" w:rsidRPr="00D34E7B">
              <w:rPr>
                <w:rFonts w:asciiTheme="minorBidi" w:hAnsiTheme="minorBidi" w:hint="cs"/>
                <w:color w:val="000000"/>
                <w:rtl/>
              </w:rPr>
              <w:t>ות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Pr="00D34E7B">
              <w:rPr>
                <w:rFonts w:asciiTheme="minorBidi" w:hAnsiTheme="minorBidi" w:cstheme="minorBidi"/>
                <w:color w:val="000000"/>
              </w:rPr>
              <w:t>ESNA</w:t>
            </w:r>
            <w:r w:rsidRPr="00D34E7B">
              <w:rPr>
                <w:rFonts w:asciiTheme="minorBidi" w:hAnsiTheme="minorBidi"/>
                <w:color w:val="000000"/>
                <w:rtl/>
              </w:rPr>
              <w:t xml:space="preserve"> </w:t>
            </w:r>
            <w:r w:rsidR="00AD5CC7" w:rsidRPr="00D34E7B">
              <w:rPr>
                <w:rFonts w:asciiTheme="minorBidi" w:hAnsiTheme="minorBidi" w:hint="cs"/>
                <w:color w:val="000000"/>
                <w:rtl/>
              </w:rPr>
              <w:t xml:space="preserve">(דיווח למע"מ) לשנים 2025 ו- 2026 עד </w:t>
            </w:r>
            <w:r w:rsidR="0037705D" w:rsidRPr="00D34E7B">
              <w:rPr>
                <w:rFonts w:asciiTheme="minorBidi" w:hAnsiTheme="minorBidi" w:hint="cs"/>
                <w:color w:val="000000"/>
                <w:rtl/>
              </w:rPr>
              <w:t>לדיווח האחרון של החברה נכון למועד הגשת הבקשה.</w:t>
            </w:r>
            <w:r w:rsidR="00AD5CC7" w:rsidRPr="00D34E7B">
              <w:rPr>
                <w:rFonts w:asciiTheme="minorBidi" w:hAnsiTheme="minorBidi" w:hint="cs"/>
                <w:color w:val="000000"/>
                <w:rtl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626699" w14:textId="4874769F" w:rsidR="00837F2A" w:rsidRPr="00D34E7B" w:rsidRDefault="00837F2A" w:rsidP="00D34E7B">
            <w:pPr>
              <w:pStyle w:val="ListParagraph"/>
              <w:spacing w:after="0"/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807BEA" w:rsidRPr="00D34E7B" w14:paraId="71709E14" w14:textId="77777777" w:rsidTr="00807BEA">
        <w:trPr>
          <w:trHeight w:val="195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5DC4" w14:textId="178704B0" w:rsidR="00807BEA" w:rsidRPr="00D34E7B" w:rsidRDefault="000C0B8D" w:rsidP="002B7F26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A4BC" w14:textId="6906476F" w:rsidR="00807BEA" w:rsidRPr="00D34E7B" w:rsidRDefault="00807BEA" w:rsidP="00807BEA">
            <w:pPr>
              <w:pStyle w:val="ListParagraph"/>
              <w:spacing w:after="0"/>
              <w:ind w:left="310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הסכמי השקעות </w:t>
            </w:r>
            <w:r w:rsidR="00AD5CC7" w:rsidRPr="00D34E7B"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חתומים</w:t>
            </w:r>
            <w:r w:rsidR="00AD5CC7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8545" w14:textId="7A94828A" w:rsidR="00F74F42" w:rsidRPr="00D34E7B" w:rsidRDefault="0037705D" w:rsidP="00D34E7B">
            <w:pPr>
              <w:spacing w:after="0"/>
              <w:jc w:val="both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למועד הגשת הבקשה, בגין כספים שטרם התקבלו בחברה נכון לתאריך מאזן הבוחן שבסעיף 2 לעיל.</w:t>
            </w:r>
          </w:p>
          <w:p w14:paraId="4942213F" w14:textId="77777777" w:rsidR="003053CA" w:rsidRPr="00D34E7B" w:rsidRDefault="003053CA" w:rsidP="003053CA">
            <w:pPr>
              <w:pStyle w:val="ListParagraph"/>
              <w:spacing w:after="0"/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</w:p>
          <w:p w14:paraId="40C21A1D" w14:textId="54CEF28E" w:rsidR="00807BEA" w:rsidRPr="00D34E7B" w:rsidRDefault="00807BEA" w:rsidP="00660D2C">
            <w:pPr>
              <w:pStyle w:val="ListParagraph"/>
              <w:spacing w:after="0"/>
              <w:ind w:left="360"/>
              <w:jc w:val="both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807BEA" w:rsidRPr="00D34E7B" w14:paraId="4480F9C6" w14:textId="77777777" w:rsidTr="00807BEA">
        <w:trPr>
          <w:trHeight w:val="268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FA1C" w14:textId="3CE56884" w:rsidR="00807BEA" w:rsidRPr="00D34E7B" w:rsidRDefault="002770FE" w:rsidP="007F1B21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B7B8" w14:textId="4FE44607" w:rsidR="00807BEA" w:rsidRPr="00D34E7B" w:rsidRDefault="00807BEA" w:rsidP="008C7210">
            <w:pPr>
              <w:spacing w:after="0"/>
              <w:rPr>
                <w:rFonts w:asciiTheme="minorBidi" w:hAnsiTheme="minorBidi" w:cstheme="minorBidi"/>
                <w:color w:val="000000"/>
                <w:sz w:val="22"/>
                <w:szCs w:val="22"/>
                <w:lang w:eastAsia="en-US"/>
              </w:rPr>
            </w:pPr>
            <w:r w:rsidRPr="00D34E7B"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  <w:t>דוח תמחיר שכר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04E8" w14:textId="201AD5E3" w:rsidR="00AD5CC7" w:rsidRPr="005211CC" w:rsidRDefault="00807BEA" w:rsidP="005211CC">
            <w:pPr>
              <w:pStyle w:val="ListParagraph"/>
              <w:numPr>
                <w:ilvl w:val="0"/>
                <w:numId w:val="2"/>
              </w:numPr>
              <w:spacing w:after="24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דוח תמחיר </w:t>
            </w:r>
            <w:r w:rsidR="007A69AE" w:rsidRPr="00D34E7B">
              <w:rPr>
                <w:rFonts w:asciiTheme="minorBidi" w:hAnsiTheme="minorBidi" w:cstheme="minorBidi" w:hint="cs"/>
                <w:color w:val="000000"/>
                <w:rtl/>
              </w:rPr>
              <w:t xml:space="preserve">שכר </w:t>
            </w:r>
            <w:r w:rsidR="00502166" w:rsidRPr="00D34E7B">
              <w:rPr>
                <w:rFonts w:asciiTheme="minorBidi" w:hAnsiTheme="minorBidi" w:cstheme="minorBidi" w:hint="cs"/>
                <w:color w:val="000000"/>
                <w:rtl/>
              </w:rPr>
              <w:t>(עלות שכר) לפי עובדים</w:t>
            </w:r>
            <w:r w:rsidR="005211CC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 w:rsidR="00AD5CC7" w:rsidRPr="005211CC">
              <w:rPr>
                <w:rFonts w:asciiTheme="minorBidi" w:hAnsiTheme="minorBidi" w:cstheme="minorBidi" w:hint="cs"/>
                <w:color w:val="000000"/>
                <w:rtl/>
              </w:rPr>
              <w:t>ל- 12 החודשים שקדמו לחודש הגשת הבקשה.</w:t>
            </w:r>
          </w:p>
          <w:p w14:paraId="1B3467DB" w14:textId="2AEE1383" w:rsidR="00807BEA" w:rsidRPr="00D34E7B" w:rsidRDefault="00807BEA" w:rsidP="00C35B6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inorBidi" w:hAnsiTheme="minorBidi" w:cstheme="minorBidi"/>
                <w:color w:val="000000"/>
              </w:rPr>
            </w:pPr>
            <w:r w:rsidRPr="00D34E7B">
              <w:rPr>
                <w:rFonts w:asciiTheme="minorBidi" w:hAnsiTheme="minorBidi" w:cstheme="minorBidi"/>
                <w:color w:val="000000"/>
                <w:rtl/>
              </w:rPr>
              <w:t>דוח</w:t>
            </w:r>
            <w:r w:rsidR="005211CC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 xml:space="preserve">התמחיר יופקו מתכנת השכר של החברה ויוגשו </w:t>
            </w:r>
            <w:proofErr w:type="spellStart"/>
            <w:r w:rsidR="00F74F42" w:rsidRPr="00D34E7B">
              <w:rPr>
                <w:rFonts w:asciiTheme="minorBidi" w:hAnsiTheme="minorBidi" w:cstheme="minorBidi"/>
                <w:color w:val="000000"/>
                <w:rtl/>
              </w:rPr>
              <w:t>כ</w:t>
            </w:r>
            <w:r w:rsidR="00F74F42" w:rsidRPr="00D34E7B">
              <w:rPr>
                <w:rFonts w:asciiTheme="minorBidi" w:hAnsiTheme="minorBidi" w:cstheme="minorBidi" w:hint="cs"/>
                <w:color w:val="000000"/>
                <w:rtl/>
              </w:rPr>
              <w:t>קבצי</w:t>
            </w:r>
            <w:proofErr w:type="spellEnd"/>
            <w:r w:rsidR="00F74F42" w:rsidRPr="00D34E7B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Pr="00D34E7B">
              <w:rPr>
                <w:rFonts w:asciiTheme="minorBidi" w:hAnsiTheme="minorBidi" w:cstheme="minorBidi"/>
                <w:color w:val="000000"/>
              </w:rPr>
              <w:t>PDF</w:t>
            </w:r>
            <w:r w:rsidRPr="00D34E7B">
              <w:rPr>
                <w:rFonts w:asciiTheme="minorBidi" w:hAnsiTheme="minorBidi" w:cstheme="minorBidi"/>
                <w:color w:val="000000"/>
                <w:rtl/>
              </w:rPr>
              <w:t>.</w:t>
            </w:r>
          </w:p>
        </w:tc>
      </w:tr>
      <w:tr w:rsidR="002770FE" w:rsidRPr="00D34E7B" w14:paraId="3C72E780" w14:textId="77777777" w:rsidTr="00807BEA">
        <w:trPr>
          <w:trHeight w:val="268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FD89" w14:textId="1F27EBD9" w:rsidR="002770FE" w:rsidRDefault="002770FE" w:rsidP="007F1B21">
            <w:pPr>
              <w:spacing w:after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2C91" w14:textId="2E2F1F3C" w:rsidR="002770FE" w:rsidRPr="00D34E7B" w:rsidRDefault="002770FE" w:rsidP="008C7210">
            <w:pPr>
              <w:spacing w:after="0"/>
              <w:rPr>
                <w:rFonts w:asciiTheme="minorBidi" w:hAnsiTheme="minorBidi" w:cstheme="minorBidi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  <w:lang w:eastAsia="en-US"/>
              </w:rPr>
              <w:t xml:space="preserve">הצהרת הנהלה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7F34" w14:textId="77777777" w:rsidR="002770FE" w:rsidRPr="00D34E7B" w:rsidRDefault="002770FE" w:rsidP="00741262">
            <w:pPr>
              <w:pStyle w:val="ListParagraph"/>
              <w:numPr>
                <w:ilvl w:val="0"/>
                <w:numId w:val="2"/>
              </w:numPr>
              <w:spacing w:after="240"/>
              <w:jc w:val="both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</w:tbl>
    <w:p w14:paraId="54CC52DE" w14:textId="77777777" w:rsidR="007A69AE" w:rsidRPr="007A69AE" w:rsidRDefault="007A69AE" w:rsidP="002770FE">
      <w:pPr>
        <w:spacing w:line="360" w:lineRule="auto"/>
        <w:jc w:val="both"/>
        <w:rPr>
          <w:rFonts w:ascii="Arial" w:hAnsi="Arial"/>
        </w:rPr>
      </w:pPr>
    </w:p>
    <w:sectPr w:rsidR="007A69AE" w:rsidRPr="007A69AE" w:rsidSect="00D609F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127" w:right="720" w:bottom="156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99D6" w14:textId="77777777" w:rsidR="00E803A8" w:rsidRDefault="00E803A8">
      <w:r>
        <w:separator/>
      </w:r>
    </w:p>
  </w:endnote>
  <w:endnote w:type="continuationSeparator" w:id="0">
    <w:p w14:paraId="004F15B6" w14:textId="77777777" w:rsidR="00E803A8" w:rsidRDefault="00E803A8">
      <w:r>
        <w:continuationSeparator/>
      </w:r>
    </w:p>
  </w:endnote>
  <w:endnote w:type="continuationNotice" w:id="1">
    <w:p w14:paraId="345F9D93" w14:textId="77777777" w:rsidR="00E803A8" w:rsidRDefault="00E803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3EF4" w14:textId="77777777" w:rsidR="008E118C" w:rsidRDefault="006A55FB">
    <w:pPr>
      <w:pStyle w:val="Footer"/>
    </w:pPr>
    <w:r>
      <w:rPr>
        <w:rFonts w:ascii="Cambria" w:hAnsi="Cambria"/>
        <w:noProof/>
        <w:sz w:val="28"/>
        <w:szCs w:val="28"/>
        <w:lang w:eastAsia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39837B3" wp14:editId="419DB8E0">
              <wp:simplePos x="0" y="0"/>
              <wp:positionH relativeFrom="page">
                <wp:posOffset>6847205</wp:posOffset>
              </wp:positionH>
              <wp:positionV relativeFrom="page">
                <wp:posOffset>9900920</wp:posOffset>
              </wp:positionV>
              <wp:extent cx="512445" cy="441325"/>
              <wp:effectExtent l="0" t="4445" r="3175" b="1905"/>
              <wp:wrapNone/>
              <wp:docPr id="1" name="תרשים זרימה: תהליך חלופי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6672E" w14:textId="77777777" w:rsidR="00F1667B" w:rsidRPr="00F1667B" w:rsidRDefault="006A55FB" w:rsidP="00F1667B">
                          <w:pPr>
                            <w:pStyle w:val="Footer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1667B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1667B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F1667B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F0274" w:rsidRPr="004F0274">
                            <w:rPr>
                              <w:rFonts w:cs="Calibri"/>
                              <w:noProof/>
                              <w:sz w:val="20"/>
                              <w:szCs w:val="20"/>
                              <w:rtl/>
                              <w:lang w:val="he-IL"/>
                            </w:rPr>
                            <w:t>4</w:t>
                          </w:r>
                          <w:r w:rsidRPr="00F1667B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837B3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תרשים זרימה: תהליך חלופי 1" o:spid="_x0000_s1026" type="#_x0000_t176" style="position:absolute;left:0;text-align:left;margin-left:539.15pt;margin-top:779.6pt;width:40.35pt;height:34.75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" filled="f" fillcolor="#4f81bd" stroked="f" strokecolor="#737373">
              <v:textbox>
                <w:txbxContent>
                  <w:p w14:paraId="6D16672E" w14:textId="77777777" w:rsidR="00F1667B" w:rsidRPr="00F1667B" w:rsidRDefault="006A55FB" w:rsidP="00F1667B">
                    <w:pPr>
                      <w:pStyle w:val="Footer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0"/>
                        <w:szCs w:val="20"/>
                      </w:rPr>
                    </w:pPr>
                    <w:r w:rsidRPr="00F1667B">
                      <w:rPr>
                        <w:sz w:val="20"/>
                        <w:szCs w:val="20"/>
                      </w:rPr>
                      <w:fldChar w:fldCharType="begin"/>
                    </w:r>
                    <w:r w:rsidRPr="00F1667B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F1667B">
                      <w:rPr>
                        <w:sz w:val="20"/>
                        <w:szCs w:val="20"/>
                      </w:rPr>
                      <w:fldChar w:fldCharType="separate"/>
                    </w:r>
                    <w:r w:rsidR="004F0274" w:rsidRPr="004F0274">
                      <w:rPr>
                        <w:rFonts w:cs="Calibri"/>
                        <w:noProof/>
                        <w:sz w:val="20"/>
                        <w:szCs w:val="20"/>
                        <w:rtl/>
                        <w:lang w:val="he-IL"/>
                      </w:rPr>
                      <w:t>4</w:t>
                    </w:r>
                    <w:r w:rsidRPr="00F1667B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9BE03" w14:textId="77777777" w:rsidR="00E803A8" w:rsidRDefault="00E803A8">
      <w:r>
        <w:separator/>
      </w:r>
    </w:p>
  </w:footnote>
  <w:footnote w:type="continuationSeparator" w:id="0">
    <w:p w14:paraId="1C3DDB88" w14:textId="77777777" w:rsidR="00E803A8" w:rsidRDefault="00E803A8">
      <w:r>
        <w:continuationSeparator/>
      </w:r>
    </w:p>
  </w:footnote>
  <w:footnote w:type="continuationNotice" w:id="1">
    <w:p w14:paraId="1F8F970E" w14:textId="77777777" w:rsidR="00E803A8" w:rsidRDefault="00E803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ADE3" w14:textId="77777777" w:rsidR="009A5C0A" w:rsidRDefault="00E803A8">
    <w:pPr>
      <w:pStyle w:val="Header"/>
    </w:pPr>
    <w:r>
      <w:rPr>
        <w:noProof/>
      </w:rPr>
      <w:pict w14:anchorId="3A840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77922" o:spid="_x0000_s1025" type="#_x0000_t75" style="position:absolute;left:0;text-align:left;margin-left:0;margin-top:0;width:530.1pt;height:749.8pt;z-index:-251658239;mso-position-horizontal:center;mso-position-horizontal-relative:margin;mso-position-vertical:center;mso-position-vertical-relative:margin" o:allowincell="f">
          <v:imagedata r:id="rId1" o:title="SHA_A4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7E8F" w14:textId="77777777" w:rsidR="00EA62D0" w:rsidRDefault="00EA62D0" w:rsidP="00EA62D0">
    <w:pPr>
      <w:pStyle w:val="Header"/>
      <w:rPr>
        <w:rtl/>
        <w:cs/>
      </w:rPr>
    </w:pPr>
    <w:r w:rsidRPr="00EA62D0">
      <w:rPr>
        <w:noProof/>
        <w:rtl/>
        <w:lang w:eastAsia="en-US"/>
      </w:rPr>
      <w:drawing>
        <wp:anchor distT="0" distB="0" distL="114300" distR="114300" simplePos="0" relativeHeight="251658243" behindDoc="0" locked="0" layoutInCell="1" allowOverlap="1" wp14:anchorId="05F1582A" wp14:editId="08CB51EF">
          <wp:simplePos x="0" y="0"/>
          <wp:positionH relativeFrom="column">
            <wp:posOffset>-100772</wp:posOffset>
          </wp:positionH>
          <wp:positionV relativeFrom="paragraph">
            <wp:posOffset>-154305</wp:posOffset>
          </wp:positionV>
          <wp:extent cx="2076450" cy="629991"/>
          <wp:effectExtent l="0" t="0" r="0" b="0"/>
          <wp:wrapSquare wrapText="bothSides"/>
          <wp:docPr id="18" name="תמונה 18" descr="לוגו רשות החדשנו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תמונה 18" descr="לוגו רשות החדשנו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29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55186E" w14:textId="77777777" w:rsidR="009A5C0A" w:rsidRDefault="009A5C0A" w:rsidP="003545D0">
    <w:pPr>
      <w:pStyle w:val="Header"/>
      <w:bidi w:val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048D" w14:textId="77777777" w:rsidR="009A5C0A" w:rsidRDefault="00E803A8">
    <w:pPr>
      <w:pStyle w:val="Header"/>
    </w:pPr>
    <w:r>
      <w:rPr>
        <w:noProof/>
      </w:rPr>
      <w:pict w14:anchorId="140334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77921" o:spid="_x0000_s1027" type="#_x0000_t75" style="position:absolute;left:0;text-align:left;margin-left:0;margin-top:0;width:530.1pt;height:749.8pt;z-index:-251658240;mso-position-horizontal:center;mso-position-horizontal-relative:margin;mso-position-vertical:center;mso-position-vertical-relative:margin" o:allowincell="f">
          <v:imagedata r:id="rId1" o:title="SHA_A4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62AE3"/>
    <w:multiLevelType w:val="hybridMultilevel"/>
    <w:tmpl w:val="23780314"/>
    <w:lvl w:ilvl="0" w:tplc="12A6CD9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451B"/>
    <w:multiLevelType w:val="hybridMultilevel"/>
    <w:tmpl w:val="8DBCD4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9E511F"/>
    <w:multiLevelType w:val="hybridMultilevel"/>
    <w:tmpl w:val="5C162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B2FBF"/>
    <w:multiLevelType w:val="hybridMultilevel"/>
    <w:tmpl w:val="06B0F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6F2BDB"/>
    <w:multiLevelType w:val="hybridMultilevel"/>
    <w:tmpl w:val="E6A62D26"/>
    <w:lvl w:ilvl="0" w:tplc="9148FAB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34F77"/>
    <w:multiLevelType w:val="hybridMultilevel"/>
    <w:tmpl w:val="4FE6A506"/>
    <w:lvl w:ilvl="0" w:tplc="152C9F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F404F"/>
    <w:multiLevelType w:val="hybridMultilevel"/>
    <w:tmpl w:val="B6322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5878B7"/>
    <w:multiLevelType w:val="hybridMultilevel"/>
    <w:tmpl w:val="B45490CE"/>
    <w:lvl w:ilvl="0" w:tplc="12A6CD9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31BF3"/>
    <w:multiLevelType w:val="hybridMultilevel"/>
    <w:tmpl w:val="38D235D0"/>
    <w:lvl w:ilvl="0" w:tplc="CF2E8CB4">
      <w:start w:val="1"/>
      <w:numFmt w:val="hebrew1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B2649"/>
    <w:multiLevelType w:val="hybridMultilevel"/>
    <w:tmpl w:val="EF72AE0A"/>
    <w:lvl w:ilvl="0" w:tplc="BB0645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021427">
    <w:abstractNumId w:val="8"/>
  </w:num>
  <w:num w:numId="2" w16cid:durableId="1150634683">
    <w:abstractNumId w:val="1"/>
  </w:num>
  <w:num w:numId="3" w16cid:durableId="800730800">
    <w:abstractNumId w:val="6"/>
  </w:num>
  <w:num w:numId="4" w16cid:durableId="332297647">
    <w:abstractNumId w:val="5"/>
  </w:num>
  <w:num w:numId="5" w16cid:durableId="1483892811">
    <w:abstractNumId w:val="4"/>
  </w:num>
  <w:num w:numId="6" w16cid:durableId="2117014102">
    <w:abstractNumId w:val="2"/>
  </w:num>
  <w:num w:numId="7" w16cid:durableId="1898543556">
    <w:abstractNumId w:val="7"/>
  </w:num>
  <w:num w:numId="8" w16cid:durableId="1788501292">
    <w:abstractNumId w:val="9"/>
  </w:num>
  <w:num w:numId="9" w16cid:durableId="1367831173">
    <w:abstractNumId w:val="3"/>
  </w:num>
  <w:num w:numId="10" w16cid:durableId="79799093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567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789"/>
    <w:rsid w:val="00001EE9"/>
    <w:rsid w:val="00002D98"/>
    <w:rsid w:val="000036FD"/>
    <w:rsid w:val="0000452A"/>
    <w:rsid w:val="0000612B"/>
    <w:rsid w:val="00010EEF"/>
    <w:rsid w:val="00013154"/>
    <w:rsid w:val="00013548"/>
    <w:rsid w:val="0001488F"/>
    <w:rsid w:val="00017BD4"/>
    <w:rsid w:val="00017ED2"/>
    <w:rsid w:val="000218BF"/>
    <w:rsid w:val="00023FC7"/>
    <w:rsid w:val="00025615"/>
    <w:rsid w:val="00034760"/>
    <w:rsid w:val="00035587"/>
    <w:rsid w:val="00036164"/>
    <w:rsid w:val="0004014B"/>
    <w:rsid w:val="000450EF"/>
    <w:rsid w:val="00047404"/>
    <w:rsid w:val="00051789"/>
    <w:rsid w:val="00052F94"/>
    <w:rsid w:val="0005470D"/>
    <w:rsid w:val="000555E7"/>
    <w:rsid w:val="00055AED"/>
    <w:rsid w:val="000562B7"/>
    <w:rsid w:val="00066D98"/>
    <w:rsid w:val="00066FDE"/>
    <w:rsid w:val="00073292"/>
    <w:rsid w:val="00074BDE"/>
    <w:rsid w:val="00074E60"/>
    <w:rsid w:val="0007581F"/>
    <w:rsid w:val="0008482C"/>
    <w:rsid w:val="00094D91"/>
    <w:rsid w:val="000972B1"/>
    <w:rsid w:val="000A0DB3"/>
    <w:rsid w:val="000A3666"/>
    <w:rsid w:val="000A3F19"/>
    <w:rsid w:val="000A488F"/>
    <w:rsid w:val="000B2396"/>
    <w:rsid w:val="000B797E"/>
    <w:rsid w:val="000B7AE3"/>
    <w:rsid w:val="000C0B8D"/>
    <w:rsid w:val="000C2227"/>
    <w:rsid w:val="000C2FF2"/>
    <w:rsid w:val="000C50A1"/>
    <w:rsid w:val="000C6B68"/>
    <w:rsid w:val="000C6F34"/>
    <w:rsid w:val="000C7743"/>
    <w:rsid w:val="000C7DE8"/>
    <w:rsid w:val="000D0A4F"/>
    <w:rsid w:val="000D723C"/>
    <w:rsid w:val="000D77D1"/>
    <w:rsid w:val="000E13A0"/>
    <w:rsid w:val="000E1933"/>
    <w:rsid w:val="000E35E0"/>
    <w:rsid w:val="000E69E0"/>
    <w:rsid w:val="000F033C"/>
    <w:rsid w:val="000F0EE6"/>
    <w:rsid w:val="000F3ADB"/>
    <w:rsid w:val="000F4A2E"/>
    <w:rsid w:val="000F5DDC"/>
    <w:rsid w:val="000F72AA"/>
    <w:rsid w:val="0010032F"/>
    <w:rsid w:val="00100F4A"/>
    <w:rsid w:val="001021B3"/>
    <w:rsid w:val="00102473"/>
    <w:rsid w:val="00102A12"/>
    <w:rsid w:val="00102EC5"/>
    <w:rsid w:val="00103DEF"/>
    <w:rsid w:val="00104332"/>
    <w:rsid w:val="0010579A"/>
    <w:rsid w:val="00105D42"/>
    <w:rsid w:val="00107834"/>
    <w:rsid w:val="00112170"/>
    <w:rsid w:val="00113CCD"/>
    <w:rsid w:val="00114A5D"/>
    <w:rsid w:val="00114D23"/>
    <w:rsid w:val="001167F0"/>
    <w:rsid w:val="001221B3"/>
    <w:rsid w:val="001245D7"/>
    <w:rsid w:val="0013113E"/>
    <w:rsid w:val="0013303F"/>
    <w:rsid w:val="00134071"/>
    <w:rsid w:val="00136860"/>
    <w:rsid w:val="00137318"/>
    <w:rsid w:val="0014070B"/>
    <w:rsid w:val="00141AE1"/>
    <w:rsid w:val="00144B62"/>
    <w:rsid w:val="00145EEB"/>
    <w:rsid w:val="00147B41"/>
    <w:rsid w:val="001504F1"/>
    <w:rsid w:val="00150D88"/>
    <w:rsid w:val="00150E21"/>
    <w:rsid w:val="001577C4"/>
    <w:rsid w:val="00157FA7"/>
    <w:rsid w:val="00160AFC"/>
    <w:rsid w:val="001620DB"/>
    <w:rsid w:val="00171502"/>
    <w:rsid w:val="001752F6"/>
    <w:rsid w:val="0017560D"/>
    <w:rsid w:val="001762A0"/>
    <w:rsid w:val="00176C7E"/>
    <w:rsid w:val="00177060"/>
    <w:rsid w:val="00180BC7"/>
    <w:rsid w:val="001829EF"/>
    <w:rsid w:val="00182CF1"/>
    <w:rsid w:val="0018466B"/>
    <w:rsid w:val="00184ACB"/>
    <w:rsid w:val="00186DBC"/>
    <w:rsid w:val="00187649"/>
    <w:rsid w:val="001901D9"/>
    <w:rsid w:val="00192164"/>
    <w:rsid w:val="00193C75"/>
    <w:rsid w:val="00193D8A"/>
    <w:rsid w:val="001945B1"/>
    <w:rsid w:val="00195507"/>
    <w:rsid w:val="001A0450"/>
    <w:rsid w:val="001A1224"/>
    <w:rsid w:val="001A1A73"/>
    <w:rsid w:val="001A1EBB"/>
    <w:rsid w:val="001A2DA8"/>
    <w:rsid w:val="001A3ADD"/>
    <w:rsid w:val="001A4D12"/>
    <w:rsid w:val="001A51AE"/>
    <w:rsid w:val="001A5A30"/>
    <w:rsid w:val="001B7011"/>
    <w:rsid w:val="001C43E8"/>
    <w:rsid w:val="001C6627"/>
    <w:rsid w:val="001C706E"/>
    <w:rsid w:val="001C7BC0"/>
    <w:rsid w:val="001D051C"/>
    <w:rsid w:val="001D0918"/>
    <w:rsid w:val="001D2CAF"/>
    <w:rsid w:val="001D36D7"/>
    <w:rsid w:val="001D407D"/>
    <w:rsid w:val="001D64B6"/>
    <w:rsid w:val="001D675F"/>
    <w:rsid w:val="001D69F6"/>
    <w:rsid w:val="001D6DAC"/>
    <w:rsid w:val="001E0F6B"/>
    <w:rsid w:val="001E2390"/>
    <w:rsid w:val="001E3D73"/>
    <w:rsid w:val="001E4244"/>
    <w:rsid w:val="001F16AD"/>
    <w:rsid w:val="001F2A60"/>
    <w:rsid w:val="001F3D60"/>
    <w:rsid w:val="001F54B4"/>
    <w:rsid w:val="001F54E5"/>
    <w:rsid w:val="001F55F5"/>
    <w:rsid w:val="001F5DBE"/>
    <w:rsid w:val="001F71AF"/>
    <w:rsid w:val="001F78BF"/>
    <w:rsid w:val="00200C64"/>
    <w:rsid w:val="00200FE2"/>
    <w:rsid w:val="00201134"/>
    <w:rsid w:val="00203FC4"/>
    <w:rsid w:val="00204050"/>
    <w:rsid w:val="0020555E"/>
    <w:rsid w:val="00205A24"/>
    <w:rsid w:val="00207FAF"/>
    <w:rsid w:val="00210C2B"/>
    <w:rsid w:val="0021117F"/>
    <w:rsid w:val="00211C32"/>
    <w:rsid w:val="002140F8"/>
    <w:rsid w:val="002142AE"/>
    <w:rsid w:val="00214B3D"/>
    <w:rsid w:val="00214CD6"/>
    <w:rsid w:val="00217D71"/>
    <w:rsid w:val="0022095C"/>
    <w:rsid w:val="002265D3"/>
    <w:rsid w:val="002276B9"/>
    <w:rsid w:val="00231F4A"/>
    <w:rsid w:val="0023243F"/>
    <w:rsid w:val="0023247E"/>
    <w:rsid w:val="00234F66"/>
    <w:rsid w:val="00235C05"/>
    <w:rsid w:val="002415AE"/>
    <w:rsid w:val="002441E0"/>
    <w:rsid w:val="0024773B"/>
    <w:rsid w:val="00253A5F"/>
    <w:rsid w:val="00255A4C"/>
    <w:rsid w:val="0025669F"/>
    <w:rsid w:val="002570EB"/>
    <w:rsid w:val="00262097"/>
    <w:rsid w:val="002645CE"/>
    <w:rsid w:val="00264E2F"/>
    <w:rsid w:val="0027384C"/>
    <w:rsid w:val="002742A2"/>
    <w:rsid w:val="00275176"/>
    <w:rsid w:val="002754BD"/>
    <w:rsid w:val="002761F8"/>
    <w:rsid w:val="002770FE"/>
    <w:rsid w:val="00277439"/>
    <w:rsid w:val="00277532"/>
    <w:rsid w:val="002776B0"/>
    <w:rsid w:val="002806B9"/>
    <w:rsid w:val="00281C85"/>
    <w:rsid w:val="002827A9"/>
    <w:rsid w:val="00284E78"/>
    <w:rsid w:val="00284F24"/>
    <w:rsid w:val="002864CE"/>
    <w:rsid w:val="002869F7"/>
    <w:rsid w:val="0028772A"/>
    <w:rsid w:val="00287A43"/>
    <w:rsid w:val="00290DB1"/>
    <w:rsid w:val="002929D2"/>
    <w:rsid w:val="00293131"/>
    <w:rsid w:val="00293B86"/>
    <w:rsid w:val="0029473C"/>
    <w:rsid w:val="00294A10"/>
    <w:rsid w:val="0029514F"/>
    <w:rsid w:val="002956AD"/>
    <w:rsid w:val="002A0139"/>
    <w:rsid w:val="002A2DA8"/>
    <w:rsid w:val="002A3A09"/>
    <w:rsid w:val="002A4B14"/>
    <w:rsid w:val="002A5188"/>
    <w:rsid w:val="002B49A7"/>
    <w:rsid w:val="002B673E"/>
    <w:rsid w:val="002B781A"/>
    <w:rsid w:val="002B78FA"/>
    <w:rsid w:val="002B7F26"/>
    <w:rsid w:val="002C0E98"/>
    <w:rsid w:val="002C2F08"/>
    <w:rsid w:val="002C487B"/>
    <w:rsid w:val="002C527F"/>
    <w:rsid w:val="002C55BC"/>
    <w:rsid w:val="002C658C"/>
    <w:rsid w:val="002C69B2"/>
    <w:rsid w:val="002D056B"/>
    <w:rsid w:val="002D18B3"/>
    <w:rsid w:val="002D3913"/>
    <w:rsid w:val="002D3916"/>
    <w:rsid w:val="002D4A81"/>
    <w:rsid w:val="002D61A7"/>
    <w:rsid w:val="002E0912"/>
    <w:rsid w:val="002E1FA3"/>
    <w:rsid w:val="002E2F0B"/>
    <w:rsid w:val="002E2FA0"/>
    <w:rsid w:val="002E418A"/>
    <w:rsid w:val="002E5E98"/>
    <w:rsid w:val="002F0C58"/>
    <w:rsid w:val="002F0FBE"/>
    <w:rsid w:val="002F122D"/>
    <w:rsid w:val="002F1BD5"/>
    <w:rsid w:val="002F302C"/>
    <w:rsid w:val="002F3099"/>
    <w:rsid w:val="002F3DBF"/>
    <w:rsid w:val="002F4E62"/>
    <w:rsid w:val="002F5001"/>
    <w:rsid w:val="002F5B08"/>
    <w:rsid w:val="003035A2"/>
    <w:rsid w:val="00304DA3"/>
    <w:rsid w:val="003053CA"/>
    <w:rsid w:val="003058AB"/>
    <w:rsid w:val="003060F2"/>
    <w:rsid w:val="00307489"/>
    <w:rsid w:val="003077EA"/>
    <w:rsid w:val="00316293"/>
    <w:rsid w:val="00320082"/>
    <w:rsid w:val="00320EA4"/>
    <w:rsid w:val="00322E3C"/>
    <w:rsid w:val="00323608"/>
    <w:rsid w:val="0032390E"/>
    <w:rsid w:val="00323C87"/>
    <w:rsid w:val="00325CBD"/>
    <w:rsid w:val="003265DF"/>
    <w:rsid w:val="00326DC1"/>
    <w:rsid w:val="00330CCA"/>
    <w:rsid w:val="003349D0"/>
    <w:rsid w:val="0033529A"/>
    <w:rsid w:val="003400B2"/>
    <w:rsid w:val="00340198"/>
    <w:rsid w:val="0034023A"/>
    <w:rsid w:val="00340B2C"/>
    <w:rsid w:val="00345F5F"/>
    <w:rsid w:val="00346B8A"/>
    <w:rsid w:val="003511FC"/>
    <w:rsid w:val="003526D0"/>
    <w:rsid w:val="00352A54"/>
    <w:rsid w:val="003545D0"/>
    <w:rsid w:val="00354922"/>
    <w:rsid w:val="00357F3F"/>
    <w:rsid w:val="0036106B"/>
    <w:rsid w:val="00364499"/>
    <w:rsid w:val="003659E3"/>
    <w:rsid w:val="00367A92"/>
    <w:rsid w:val="00372BA4"/>
    <w:rsid w:val="00373395"/>
    <w:rsid w:val="0037705D"/>
    <w:rsid w:val="00381CB2"/>
    <w:rsid w:val="0039063C"/>
    <w:rsid w:val="0039149F"/>
    <w:rsid w:val="00391E53"/>
    <w:rsid w:val="00394111"/>
    <w:rsid w:val="00395912"/>
    <w:rsid w:val="00396485"/>
    <w:rsid w:val="0039753A"/>
    <w:rsid w:val="003A0928"/>
    <w:rsid w:val="003A2C4A"/>
    <w:rsid w:val="003A3CEF"/>
    <w:rsid w:val="003A3D23"/>
    <w:rsid w:val="003A6BF9"/>
    <w:rsid w:val="003A7287"/>
    <w:rsid w:val="003A7361"/>
    <w:rsid w:val="003A7B35"/>
    <w:rsid w:val="003A7D49"/>
    <w:rsid w:val="003B2B3B"/>
    <w:rsid w:val="003B2CCD"/>
    <w:rsid w:val="003B3189"/>
    <w:rsid w:val="003B3DBD"/>
    <w:rsid w:val="003B639C"/>
    <w:rsid w:val="003B64CA"/>
    <w:rsid w:val="003B6B71"/>
    <w:rsid w:val="003C24A6"/>
    <w:rsid w:val="003C2F14"/>
    <w:rsid w:val="003C3D9A"/>
    <w:rsid w:val="003C5CC0"/>
    <w:rsid w:val="003D471B"/>
    <w:rsid w:val="003D4F30"/>
    <w:rsid w:val="003D52C0"/>
    <w:rsid w:val="003E046F"/>
    <w:rsid w:val="003E075D"/>
    <w:rsid w:val="003E1A4D"/>
    <w:rsid w:val="003E1EBE"/>
    <w:rsid w:val="003E31C4"/>
    <w:rsid w:val="003E3BB3"/>
    <w:rsid w:val="003E3C4D"/>
    <w:rsid w:val="003E443D"/>
    <w:rsid w:val="003E5302"/>
    <w:rsid w:val="003E583E"/>
    <w:rsid w:val="003E6239"/>
    <w:rsid w:val="003F36EF"/>
    <w:rsid w:val="003F5010"/>
    <w:rsid w:val="003F7D1A"/>
    <w:rsid w:val="003F7D1C"/>
    <w:rsid w:val="00404442"/>
    <w:rsid w:val="0040559A"/>
    <w:rsid w:val="00407B30"/>
    <w:rsid w:val="00407E36"/>
    <w:rsid w:val="00410C2A"/>
    <w:rsid w:val="00411242"/>
    <w:rsid w:val="00412217"/>
    <w:rsid w:val="004127F1"/>
    <w:rsid w:val="004132B1"/>
    <w:rsid w:val="00414A24"/>
    <w:rsid w:val="00415EF9"/>
    <w:rsid w:val="0041681E"/>
    <w:rsid w:val="00416B31"/>
    <w:rsid w:val="00417A53"/>
    <w:rsid w:val="00421F94"/>
    <w:rsid w:val="004260BF"/>
    <w:rsid w:val="00431DFE"/>
    <w:rsid w:val="0043223B"/>
    <w:rsid w:val="0043280A"/>
    <w:rsid w:val="00433DBF"/>
    <w:rsid w:val="0043416D"/>
    <w:rsid w:val="00434249"/>
    <w:rsid w:val="004342E4"/>
    <w:rsid w:val="004345FA"/>
    <w:rsid w:val="004348B8"/>
    <w:rsid w:val="00440F28"/>
    <w:rsid w:val="0044280B"/>
    <w:rsid w:val="00444026"/>
    <w:rsid w:val="0044523A"/>
    <w:rsid w:val="0044785E"/>
    <w:rsid w:val="004519AD"/>
    <w:rsid w:val="004535AA"/>
    <w:rsid w:val="00454BFB"/>
    <w:rsid w:val="00461B4A"/>
    <w:rsid w:val="00461DED"/>
    <w:rsid w:val="0046320A"/>
    <w:rsid w:val="004650F6"/>
    <w:rsid w:val="00467CCB"/>
    <w:rsid w:val="00472D14"/>
    <w:rsid w:val="00472E4F"/>
    <w:rsid w:val="0047311E"/>
    <w:rsid w:val="0047339C"/>
    <w:rsid w:val="00474803"/>
    <w:rsid w:val="00477F0C"/>
    <w:rsid w:val="00481071"/>
    <w:rsid w:val="00481904"/>
    <w:rsid w:val="004826EF"/>
    <w:rsid w:val="0048321A"/>
    <w:rsid w:val="0048399B"/>
    <w:rsid w:val="00485482"/>
    <w:rsid w:val="00486DD3"/>
    <w:rsid w:val="00486EE5"/>
    <w:rsid w:val="00487EA8"/>
    <w:rsid w:val="00490516"/>
    <w:rsid w:val="0049102A"/>
    <w:rsid w:val="004913B8"/>
    <w:rsid w:val="00491B4F"/>
    <w:rsid w:val="00493143"/>
    <w:rsid w:val="00495AA2"/>
    <w:rsid w:val="00495C08"/>
    <w:rsid w:val="004975D7"/>
    <w:rsid w:val="00497E1A"/>
    <w:rsid w:val="004A2CB7"/>
    <w:rsid w:val="004A4F9E"/>
    <w:rsid w:val="004A569B"/>
    <w:rsid w:val="004A6892"/>
    <w:rsid w:val="004A6BFC"/>
    <w:rsid w:val="004A7A7B"/>
    <w:rsid w:val="004B09A8"/>
    <w:rsid w:val="004B102A"/>
    <w:rsid w:val="004B143D"/>
    <w:rsid w:val="004B198A"/>
    <w:rsid w:val="004B700C"/>
    <w:rsid w:val="004B73DA"/>
    <w:rsid w:val="004B7808"/>
    <w:rsid w:val="004B7DB4"/>
    <w:rsid w:val="004B7ED2"/>
    <w:rsid w:val="004C30A3"/>
    <w:rsid w:val="004C3CEF"/>
    <w:rsid w:val="004C5CC1"/>
    <w:rsid w:val="004C7F12"/>
    <w:rsid w:val="004D00BB"/>
    <w:rsid w:val="004D0F87"/>
    <w:rsid w:val="004D2565"/>
    <w:rsid w:val="004D31CD"/>
    <w:rsid w:val="004D5AD8"/>
    <w:rsid w:val="004D7263"/>
    <w:rsid w:val="004E23F3"/>
    <w:rsid w:val="004E3EB8"/>
    <w:rsid w:val="004E5025"/>
    <w:rsid w:val="004E61A7"/>
    <w:rsid w:val="004E7ACC"/>
    <w:rsid w:val="004E7BC9"/>
    <w:rsid w:val="004F0274"/>
    <w:rsid w:val="004F1539"/>
    <w:rsid w:val="004F4A21"/>
    <w:rsid w:val="004F5E14"/>
    <w:rsid w:val="004F60E0"/>
    <w:rsid w:val="004F6550"/>
    <w:rsid w:val="00502166"/>
    <w:rsid w:val="00502478"/>
    <w:rsid w:val="00504C8D"/>
    <w:rsid w:val="005062B0"/>
    <w:rsid w:val="00510BC8"/>
    <w:rsid w:val="00510C7A"/>
    <w:rsid w:val="00511897"/>
    <w:rsid w:val="00512B88"/>
    <w:rsid w:val="005211CC"/>
    <w:rsid w:val="0052238C"/>
    <w:rsid w:val="005225E4"/>
    <w:rsid w:val="0052313F"/>
    <w:rsid w:val="0052541C"/>
    <w:rsid w:val="00526173"/>
    <w:rsid w:val="005276C8"/>
    <w:rsid w:val="005304AD"/>
    <w:rsid w:val="00531172"/>
    <w:rsid w:val="00531266"/>
    <w:rsid w:val="005342B5"/>
    <w:rsid w:val="00534C04"/>
    <w:rsid w:val="00537676"/>
    <w:rsid w:val="005406B8"/>
    <w:rsid w:val="00542065"/>
    <w:rsid w:val="00543BD5"/>
    <w:rsid w:val="005448A5"/>
    <w:rsid w:val="0054492E"/>
    <w:rsid w:val="00546F98"/>
    <w:rsid w:val="005510EF"/>
    <w:rsid w:val="00553D62"/>
    <w:rsid w:val="00553D6F"/>
    <w:rsid w:val="00554008"/>
    <w:rsid w:val="00554586"/>
    <w:rsid w:val="005563B3"/>
    <w:rsid w:val="00564159"/>
    <w:rsid w:val="005641CC"/>
    <w:rsid w:val="00565194"/>
    <w:rsid w:val="005658BE"/>
    <w:rsid w:val="00567974"/>
    <w:rsid w:val="005712EF"/>
    <w:rsid w:val="00574312"/>
    <w:rsid w:val="00574E86"/>
    <w:rsid w:val="00575FB9"/>
    <w:rsid w:val="00580753"/>
    <w:rsid w:val="005812F6"/>
    <w:rsid w:val="00584967"/>
    <w:rsid w:val="00585267"/>
    <w:rsid w:val="00592510"/>
    <w:rsid w:val="00595228"/>
    <w:rsid w:val="00595BA1"/>
    <w:rsid w:val="005976BC"/>
    <w:rsid w:val="005A0455"/>
    <w:rsid w:val="005A1267"/>
    <w:rsid w:val="005A16D9"/>
    <w:rsid w:val="005A5E92"/>
    <w:rsid w:val="005B2F85"/>
    <w:rsid w:val="005B30CC"/>
    <w:rsid w:val="005B3A3D"/>
    <w:rsid w:val="005B4151"/>
    <w:rsid w:val="005B7376"/>
    <w:rsid w:val="005B7959"/>
    <w:rsid w:val="005C0AAE"/>
    <w:rsid w:val="005C41D9"/>
    <w:rsid w:val="005C6150"/>
    <w:rsid w:val="005D1033"/>
    <w:rsid w:val="005D4562"/>
    <w:rsid w:val="005D497B"/>
    <w:rsid w:val="005D5316"/>
    <w:rsid w:val="005D6FD1"/>
    <w:rsid w:val="005E0765"/>
    <w:rsid w:val="005E2405"/>
    <w:rsid w:val="005E4103"/>
    <w:rsid w:val="005E43D0"/>
    <w:rsid w:val="005E5073"/>
    <w:rsid w:val="005E79CE"/>
    <w:rsid w:val="005E7C36"/>
    <w:rsid w:val="005F0C3A"/>
    <w:rsid w:val="005F14F7"/>
    <w:rsid w:val="005F304A"/>
    <w:rsid w:val="005F3B54"/>
    <w:rsid w:val="005F4A8F"/>
    <w:rsid w:val="00602103"/>
    <w:rsid w:val="0060229C"/>
    <w:rsid w:val="00604F70"/>
    <w:rsid w:val="0060648E"/>
    <w:rsid w:val="006073B3"/>
    <w:rsid w:val="00607CD8"/>
    <w:rsid w:val="00611373"/>
    <w:rsid w:val="0061455C"/>
    <w:rsid w:val="0061691E"/>
    <w:rsid w:val="00616974"/>
    <w:rsid w:val="00616DF9"/>
    <w:rsid w:val="006203F2"/>
    <w:rsid w:val="00620BEA"/>
    <w:rsid w:val="006215C4"/>
    <w:rsid w:val="006240E8"/>
    <w:rsid w:val="00632E52"/>
    <w:rsid w:val="00634649"/>
    <w:rsid w:val="0063506A"/>
    <w:rsid w:val="00643CC2"/>
    <w:rsid w:val="0064408A"/>
    <w:rsid w:val="006455C8"/>
    <w:rsid w:val="0065142B"/>
    <w:rsid w:val="00653AD0"/>
    <w:rsid w:val="00653B23"/>
    <w:rsid w:val="006543E3"/>
    <w:rsid w:val="006562B0"/>
    <w:rsid w:val="006573DA"/>
    <w:rsid w:val="00660407"/>
    <w:rsid w:val="00660D2C"/>
    <w:rsid w:val="00661F04"/>
    <w:rsid w:val="006677DE"/>
    <w:rsid w:val="00667BD7"/>
    <w:rsid w:val="00667C59"/>
    <w:rsid w:val="006701C7"/>
    <w:rsid w:val="00670F56"/>
    <w:rsid w:val="00671987"/>
    <w:rsid w:val="006769A2"/>
    <w:rsid w:val="00676DA7"/>
    <w:rsid w:val="006803B4"/>
    <w:rsid w:val="00680E9D"/>
    <w:rsid w:val="00682805"/>
    <w:rsid w:val="00682FB7"/>
    <w:rsid w:val="00685BBD"/>
    <w:rsid w:val="0068624C"/>
    <w:rsid w:val="0069019A"/>
    <w:rsid w:val="006913EC"/>
    <w:rsid w:val="006922A5"/>
    <w:rsid w:val="006932AD"/>
    <w:rsid w:val="00695419"/>
    <w:rsid w:val="006A34AE"/>
    <w:rsid w:val="006A4581"/>
    <w:rsid w:val="006A51B8"/>
    <w:rsid w:val="006A55FB"/>
    <w:rsid w:val="006A5BA5"/>
    <w:rsid w:val="006A5E77"/>
    <w:rsid w:val="006A723A"/>
    <w:rsid w:val="006B1860"/>
    <w:rsid w:val="006B2EEC"/>
    <w:rsid w:val="006B3005"/>
    <w:rsid w:val="006B3D8A"/>
    <w:rsid w:val="006B48E4"/>
    <w:rsid w:val="006B48F7"/>
    <w:rsid w:val="006B59D6"/>
    <w:rsid w:val="006B7FCF"/>
    <w:rsid w:val="006C62B4"/>
    <w:rsid w:val="006C636B"/>
    <w:rsid w:val="006C7079"/>
    <w:rsid w:val="006C7402"/>
    <w:rsid w:val="006D071C"/>
    <w:rsid w:val="006D4065"/>
    <w:rsid w:val="006D6356"/>
    <w:rsid w:val="006D7FFA"/>
    <w:rsid w:val="006E2F21"/>
    <w:rsid w:val="006E31B6"/>
    <w:rsid w:val="006E4F3E"/>
    <w:rsid w:val="006E6FE3"/>
    <w:rsid w:val="006E75F9"/>
    <w:rsid w:val="006F17CD"/>
    <w:rsid w:val="006F57C0"/>
    <w:rsid w:val="006F6CC8"/>
    <w:rsid w:val="007030FF"/>
    <w:rsid w:val="0070549F"/>
    <w:rsid w:val="007114B5"/>
    <w:rsid w:val="00711FAB"/>
    <w:rsid w:val="00714642"/>
    <w:rsid w:val="007159CA"/>
    <w:rsid w:val="00717C8E"/>
    <w:rsid w:val="00720D7F"/>
    <w:rsid w:val="00721C1E"/>
    <w:rsid w:val="0072311B"/>
    <w:rsid w:val="007267A2"/>
    <w:rsid w:val="007314D2"/>
    <w:rsid w:val="00734FE8"/>
    <w:rsid w:val="00735D71"/>
    <w:rsid w:val="00741262"/>
    <w:rsid w:val="007415EC"/>
    <w:rsid w:val="00741C6E"/>
    <w:rsid w:val="00742368"/>
    <w:rsid w:val="0074502C"/>
    <w:rsid w:val="00745424"/>
    <w:rsid w:val="00746BE4"/>
    <w:rsid w:val="007472A4"/>
    <w:rsid w:val="0074768A"/>
    <w:rsid w:val="00754E3C"/>
    <w:rsid w:val="007555F3"/>
    <w:rsid w:val="00763C1E"/>
    <w:rsid w:val="00763D73"/>
    <w:rsid w:val="00765984"/>
    <w:rsid w:val="00765A41"/>
    <w:rsid w:val="0076655A"/>
    <w:rsid w:val="00770BFD"/>
    <w:rsid w:val="0077357B"/>
    <w:rsid w:val="00775684"/>
    <w:rsid w:val="00776F93"/>
    <w:rsid w:val="00777694"/>
    <w:rsid w:val="00777F0F"/>
    <w:rsid w:val="00780215"/>
    <w:rsid w:val="0078156D"/>
    <w:rsid w:val="00781689"/>
    <w:rsid w:val="00782F25"/>
    <w:rsid w:val="00786408"/>
    <w:rsid w:val="007864D1"/>
    <w:rsid w:val="00786ECC"/>
    <w:rsid w:val="0079221C"/>
    <w:rsid w:val="00792647"/>
    <w:rsid w:val="00793201"/>
    <w:rsid w:val="00796298"/>
    <w:rsid w:val="00796327"/>
    <w:rsid w:val="007968B7"/>
    <w:rsid w:val="00796DDE"/>
    <w:rsid w:val="00796F04"/>
    <w:rsid w:val="007A0B1F"/>
    <w:rsid w:val="007A0BFF"/>
    <w:rsid w:val="007A1D6A"/>
    <w:rsid w:val="007A2552"/>
    <w:rsid w:val="007A279B"/>
    <w:rsid w:val="007A4F22"/>
    <w:rsid w:val="007A5134"/>
    <w:rsid w:val="007A534D"/>
    <w:rsid w:val="007A69AE"/>
    <w:rsid w:val="007A6B18"/>
    <w:rsid w:val="007B43CC"/>
    <w:rsid w:val="007B52D8"/>
    <w:rsid w:val="007B585B"/>
    <w:rsid w:val="007B6D87"/>
    <w:rsid w:val="007B6F0E"/>
    <w:rsid w:val="007B72FB"/>
    <w:rsid w:val="007B7FD4"/>
    <w:rsid w:val="007C18E3"/>
    <w:rsid w:val="007C1DBD"/>
    <w:rsid w:val="007C2AF5"/>
    <w:rsid w:val="007C2DAF"/>
    <w:rsid w:val="007C37BF"/>
    <w:rsid w:val="007C3DA8"/>
    <w:rsid w:val="007C430E"/>
    <w:rsid w:val="007C48BB"/>
    <w:rsid w:val="007C4DF7"/>
    <w:rsid w:val="007C6D5D"/>
    <w:rsid w:val="007C6E5B"/>
    <w:rsid w:val="007D2088"/>
    <w:rsid w:val="007D4A03"/>
    <w:rsid w:val="007D6BDF"/>
    <w:rsid w:val="007D7004"/>
    <w:rsid w:val="007E0C2B"/>
    <w:rsid w:val="007E1516"/>
    <w:rsid w:val="007E3536"/>
    <w:rsid w:val="007E5068"/>
    <w:rsid w:val="007E5F0B"/>
    <w:rsid w:val="007E6B31"/>
    <w:rsid w:val="007E6DA7"/>
    <w:rsid w:val="007E6EA0"/>
    <w:rsid w:val="007E73AE"/>
    <w:rsid w:val="007F1B21"/>
    <w:rsid w:val="007F3C70"/>
    <w:rsid w:val="007F3DB7"/>
    <w:rsid w:val="007F4992"/>
    <w:rsid w:val="007F4A03"/>
    <w:rsid w:val="007F706A"/>
    <w:rsid w:val="00801C34"/>
    <w:rsid w:val="00807BEA"/>
    <w:rsid w:val="0081094C"/>
    <w:rsid w:val="00811C62"/>
    <w:rsid w:val="00816FA8"/>
    <w:rsid w:val="00817845"/>
    <w:rsid w:val="008178DA"/>
    <w:rsid w:val="0082158B"/>
    <w:rsid w:val="008250A3"/>
    <w:rsid w:val="008309D0"/>
    <w:rsid w:val="00831628"/>
    <w:rsid w:val="0083315E"/>
    <w:rsid w:val="00833C57"/>
    <w:rsid w:val="00834710"/>
    <w:rsid w:val="00835EA1"/>
    <w:rsid w:val="0083647B"/>
    <w:rsid w:val="00837F2A"/>
    <w:rsid w:val="00841A7F"/>
    <w:rsid w:val="0084291A"/>
    <w:rsid w:val="008444BA"/>
    <w:rsid w:val="008549F7"/>
    <w:rsid w:val="0085737F"/>
    <w:rsid w:val="0086119C"/>
    <w:rsid w:val="00861ABB"/>
    <w:rsid w:val="008623F2"/>
    <w:rsid w:val="008644F6"/>
    <w:rsid w:val="00874751"/>
    <w:rsid w:val="008747F4"/>
    <w:rsid w:val="008759D1"/>
    <w:rsid w:val="00877135"/>
    <w:rsid w:val="0088156B"/>
    <w:rsid w:val="00881570"/>
    <w:rsid w:val="0088437F"/>
    <w:rsid w:val="00885A40"/>
    <w:rsid w:val="008A0FE3"/>
    <w:rsid w:val="008A167E"/>
    <w:rsid w:val="008A3633"/>
    <w:rsid w:val="008A36DA"/>
    <w:rsid w:val="008A3757"/>
    <w:rsid w:val="008A3F1E"/>
    <w:rsid w:val="008A417C"/>
    <w:rsid w:val="008A422B"/>
    <w:rsid w:val="008B265B"/>
    <w:rsid w:val="008B3F96"/>
    <w:rsid w:val="008B48E8"/>
    <w:rsid w:val="008B5747"/>
    <w:rsid w:val="008C0254"/>
    <w:rsid w:val="008C03DE"/>
    <w:rsid w:val="008C1546"/>
    <w:rsid w:val="008C1877"/>
    <w:rsid w:val="008C1F59"/>
    <w:rsid w:val="008C21A2"/>
    <w:rsid w:val="008C7210"/>
    <w:rsid w:val="008D3015"/>
    <w:rsid w:val="008D59FD"/>
    <w:rsid w:val="008E118C"/>
    <w:rsid w:val="008E3B04"/>
    <w:rsid w:val="008E45B3"/>
    <w:rsid w:val="008E7A05"/>
    <w:rsid w:val="008F34B3"/>
    <w:rsid w:val="008F3AFC"/>
    <w:rsid w:val="008F3FA4"/>
    <w:rsid w:val="008F68F8"/>
    <w:rsid w:val="008F708F"/>
    <w:rsid w:val="00900CEB"/>
    <w:rsid w:val="00901655"/>
    <w:rsid w:val="0090205F"/>
    <w:rsid w:val="0090210B"/>
    <w:rsid w:val="0090215D"/>
    <w:rsid w:val="00907ECD"/>
    <w:rsid w:val="00911D22"/>
    <w:rsid w:val="0091328E"/>
    <w:rsid w:val="00914811"/>
    <w:rsid w:val="00915A10"/>
    <w:rsid w:val="0091643F"/>
    <w:rsid w:val="00917834"/>
    <w:rsid w:val="009229B2"/>
    <w:rsid w:val="009229C0"/>
    <w:rsid w:val="00925212"/>
    <w:rsid w:val="00925A96"/>
    <w:rsid w:val="009301B7"/>
    <w:rsid w:val="00931264"/>
    <w:rsid w:val="00932E75"/>
    <w:rsid w:val="00935EAC"/>
    <w:rsid w:val="0093798B"/>
    <w:rsid w:val="0094035C"/>
    <w:rsid w:val="00940832"/>
    <w:rsid w:val="009410D1"/>
    <w:rsid w:val="00941DEB"/>
    <w:rsid w:val="00941F8A"/>
    <w:rsid w:val="00942445"/>
    <w:rsid w:val="009425A7"/>
    <w:rsid w:val="00944387"/>
    <w:rsid w:val="009444C4"/>
    <w:rsid w:val="009447ED"/>
    <w:rsid w:val="009452FB"/>
    <w:rsid w:val="00945836"/>
    <w:rsid w:val="009464CF"/>
    <w:rsid w:val="00946C3A"/>
    <w:rsid w:val="0094769B"/>
    <w:rsid w:val="00951833"/>
    <w:rsid w:val="00952192"/>
    <w:rsid w:val="009549C1"/>
    <w:rsid w:val="00954B98"/>
    <w:rsid w:val="00960670"/>
    <w:rsid w:val="0096278A"/>
    <w:rsid w:val="00962EED"/>
    <w:rsid w:val="009640B4"/>
    <w:rsid w:val="009640C4"/>
    <w:rsid w:val="00964D65"/>
    <w:rsid w:val="00966928"/>
    <w:rsid w:val="00966D90"/>
    <w:rsid w:val="00967DC8"/>
    <w:rsid w:val="0097050C"/>
    <w:rsid w:val="009717C0"/>
    <w:rsid w:val="00971DCE"/>
    <w:rsid w:val="009818E3"/>
    <w:rsid w:val="00981D4D"/>
    <w:rsid w:val="00982221"/>
    <w:rsid w:val="009822A0"/>
    <w:rsid w:val="00982F5D"/>
    <w:rsid w:val="00983167"/>
    <w:rsid w:val="00983415"/>
    <w:rsid w:val="00983C42"/>
    <w:rsid w:val="00985611"/>
    <w:rsid w:val="00985A68"/>
    <w:rsid w:val="00985B95"/>
    <w:rsid w:val="00985D0E"/>
    <w:rsid w:val="00987167"/>
    <w:rsid w:val="009918A2"/>
    <w:rsid w:val="0099373C"/>
    <w:rsid w:val="00996B64"/>
    <w:rsid w:val="009975EA"/>
    <w:rsid w:val="0099785F"/>
    <w:rsid w:val="009A1345"/>
    <w:rsid w:val="009A2B86"/>
    <w:rsid w:val="009A5772"/>
    <w:rsid w:val="009A5C0A"/>
    <w:rsid w:val="009A5E39"/>
    <w:rsid w:val="009B0ED7"/>
    <w:rsid w:val="009B1C8D"/>
    <w:rsid w:val="009B3A8A"/>
    <w:rsid w:val="009B3FBB"/>
    <w:rsid w:val="009B4536"/>
    <w:rsid w:val="009B5D95"/>
    <w:rsid w:val="009C1657"/>
    <w:rsid w:val="009C1B18"/>
    <w:rsid w:val="009C3135"/>
    <w:rsid w:val="009C34B5"/>
    <w:rsid w:val="009C56C5"/>
    <w:rsid w:val="009D052A"/>
    <w:rsid w:val="009D4024"/>
    <w:rsid w:val="009D6892"/>
    <w:rsid w:val="009D7E69"/>
    <w:rsid w:val="009E0B79"/>
    <w:rsid w:val="009E324B"/>
    <w:rsid w:val="009E4D9F"/>
    <w:rsid w:val="009E723F"/>
    <w:rsid w:val="009F0666"/>
    <w:rsid w:val="009F1723"/>
    <w:rsid w:val="009F319A"/>
    <w:rsid w:val="009F3F1F"/>
    <w:rsid w:val="009F4A66"/>
    <w:rsid w:val="009F4BC2"/>
    <w:rsid w:val="009F7B25"/>
    <w:rsid w:val="00A00400"/>
    <w:rsid w:val="00A00CFC"/>
    <w:rsid w:val="00A04910"/>
    <w:rsid w:val="00A06AE4"/>
    <w:rsid w:val="00A256E3"/>
    <w:rsid w:val="00A2599E"/>
    <w:rsid w:val="00A271A9"/>
    <w:rsid w:val="00A27466"/>
    <w:rsid w:val="00A3227B"/>
    <w:rsid w:val="00A32AD5"/>
    <w:rsid w:val="00A34214"/>
    <w:rsid w:val="00A3612B"/>
    <w:rsid w:val="00A37B91"/>
    <w:rsid w:val="00A40ABA"/>
    <w:rsid w:val="00A42946"/>
    <w:rsid w:val="00A43BE5"/>
    <w:rsid w:val="00A504CE"/>
    <w:rsid w:val="00A54C1A"/>
    <w:rsid w:val="00A5533E"/>
    <w:rsid w:val="00A56159"/>
    <w:rsid w:val="00A5632D"/>
    <w:rsid w:val="00A56834"/>
    <w:rsid w:val="00A57D84"/>
    <w:rsid w:val="00A6417B"/>
    <w:rsid w:val="00A67598"/>
    <w:rsid w:val="00A7003A"/>
    <w:rsid w:val="00A70811"/>
    <w:rsid w:val="00A709E2"/>
    <w:rsid w:val="00A719CE"/>
    <w:rsid w:val="00A73AD0"/>
    <w:rsid w:val="00A7460F"/>
    <w:rsid w:val="00A77F5E"/>
    <w:rsid w:val="00A77F9D"/>
    <w:rsid w:val="00A84721"/>
    <w:rsid w:val="00A91B99"/>
    <w:rsid w:val="00A94B73"/>
    <w:rsid w:val="00A96981"/>
    <w:rsid w:val="00AA4FDB"/>
    <w:rsid w:val="00AB114B"/>
    <w:rsid w:val="00AB2754"/>
    <w:rsid w:val="00AB3228"/>
    <w:rsid w:val="00AB430E"/>
    <w:rsid w:val="00AB4342"/>
    <w:rsid w:val="00AB7657"/>
    <w:rsid w:val="00AC4B42"/>
    <w:rsid w:val="00AC7B8F"/>
    <w:rsid w:val="00AD179A"/>
    <w:rsid w:val="00AD22A9"/>
    <w:rsid w:val="00AD23C7"/>
    <w:rsid w:val="00AD47DF"/>
    <w:rsid w:val="00AD5CC7"/>
    <w:rsid w:val="00AD6BAA"/>
    <w:rsid w:val="00AD7116"/>
    <w:rsid w:val="00AE067A"/>
    <w:rsid w:val="00AE1BB0"/>
    <w:rsid w:val="00AE1DAF"/>
    <w:rsid w:val="00AE3721"/>
    <w:rsid w:val="00AE3B7D"/>
    <w:rsid w:val="00AE4187"/>
    <w:rsid w:val="00AE599C"/>
    <w:rsid w:val="00AE5B0C"/>
    <w:rsid w:val="00AE6717"/>
    <w:rsid w:val="00AE7124"/>
    <w:rsid w:val="00AE7314"/>
    <w:rsid w:val="00AE76AF"/>
    <w:rsid w:val="00AE76F7"/>
    <w:rsid w:val="00AF1291"/>
    <w:rsid w:val="00AF368D"/>
    <w:rsid w:val="00AF66FB"/>
    <w:rsid w:val="00AF77F5"/>
    <w:rsid w:val="00B02174"/>
    <w:rsid w:val="00B1242F"/>
    <w:rsid w:val="00B1351F"/>
    <w:rsid w:val="00B13B89"/>
    <w:rsid w:val="00B1450A"/>
    <w:rsid w:val="00B16EF8"/>
    <w:rsid w:val="00B2212B"/>
    <w:rsid w:val="00B23F7A"/>
    <w:rsid w:val="00B2501E"/>
    <w:rsid w:val="00B25D33"/>
    <w:rsid w:val="00B26A36"/>
    <w:rsid w:val="00B27267"/>
    <w:rsid w:val="00B329A6"/>
    <w:rsid w:val="00B32B5F"/>
    <w:rsid w:val="00B34E52"/>
    <w:rsid w:val="00B356FC"/>
    <w:rsid w:val="00B3682E"/>
    <w:rsid w:val="00B40104"/>
    <w:rsid w:val="00B40997"/>
    <w:rsid w:val="00B41E11"/>
    <w:rsid w:val="00B4232F"/>
    <w:rsid w:val="00B42856"/>
    <w:rsid w:val="00B43130"/>
    <w:rsid w:val="00B44839"/>
    <w:rsid w:val="00B462CD"/>
    <w:rsid w:val="00B4639E"/>
    <w:rsid w:val="00B46526"/>
    <w:rsid w:val="00B4671E"/>
    <w:rsid w:val="00B51FA1"/>
    <w:rsid w:val="00B54336"/>
    <w:rsid w:val="00B567E6"/>
    <w:rsid w:val="00B62DCE"/>
    <w:rsid w:val="00B678A2"/>
    <w:rsid w:val="00B7009D"/>
    <w:rsid w:val="00B728A3"/>
    <w:rsid w:val="00B72E7B"/>
    <w:rsid w:val="00B73830"/>
    <w:rsid w:val="00B74038"/>
    <w:rsid w:val="00B74B19"/>
    <w:rsid w:val="00B774E4"/>
    <w:rsid w:val="00B8095C"/>
    <w:rsid w:val="00B80FF4"/>
    <w:rsid w:val="00B81C1A"/>
    <w:rsid w:val="00B829E0"/>
    <w:rsid w:val="00B83105"/>
    <w:rsid w:val="00B837D1"/>
    <w:rsid w:val="00B84C16"/>
    <w:rsid w:val="00B92D4A"/>
    <w:rsid w:val="00B936AA"/>
    <w:rsid w:val="00B95F8F"/>
    <w:rsid w:val="00BA03FF"/>
    <w:rsid w:val="00BA39B1"/>
    <w:rsid w:val="00BA7E11"/>
    <w:rsid w:val="00BB0D35"/>
    <w:rsid w:val="00BB2401"/>
    <w:rsid w:val="00BB32AD"/>
    <w:rsid w:val="00BB37EF"/>
    <w:rsid w:val="00BB55AD"/>
    <w:rsid w:val="00BB6F10"/>
    <w:rsid w:val="00BB7B74"/>
    <w:rsid w:val="00BC0086"/>
    <w:rsid w:val="00BC1FCC"/>
    <w:rsid w:val="00BC2CFF"/>
    <w:rsid w:val="00BC5F7F"/>
    <w:rsid w:val="00BC7560"/>
    <w:rsid w:val="00BC7DF7"/>
    <w:rsid w:val="00BD1359"/>
    <w:rsid w:val="00BD28A8"/>
    <w:rsid w:val="00BD3603"/>
    <w:rsid w:val="00BD74C4"/>
    <w:rsid w:val="00BE0C76"/>
    <w:rsid w:val="00BE2788"/>
    <w:rsid w:val="00BE7685"/>
    <w:rsid w:val="00BF3A33"/>
    <w:rsid w:val="00BF3C0D"/>
    <w:rsid w:val="00BF413D"/>
    <w:rsid w:val="00BF55AE"/>
    <w:rsid w:val="00BF5676"/>
    <w:rsid w:val="00C0042A"/>
    <w:rsid w:val="00C01A94"/>
    <w:rsid w:val="00C02944"/>
    <w:rsid w:val="00C0366A"/>
    <w:rsid w:val="00C05B3C"/>
    <w:rsid w:val="00C06254"/>
    <w:rsid w:val="00C06F12"/>
    <w:rsid w:val="00C12CEC"/>
    <w:rsid w:val="00C17A92"/>
    <w:rsid w:val="00C220B6"/>
    <w:rsid w:val="00C3003D"/>
    <w:rsid w:val="00C343B3"/>
    <w:rsid w:val="00C34E08"/>
    <w:rsid w:val="00C3547A"/>
    <w:rsid w:val="00C35B69"/>
    <w:rsid w:val="00C35CB6"/>
    <w:rsid w:val="00C37C65"/>
    <w:rsid w:val="00C37F62"/>
    <w:rsid w:val="00C41DEA"/>
    <w:rsid w:val="00C41F2C"/>
    <w:rsid w:val="00C448F9"/>
    <w:rsid w:val="00C45409"/>
    <w:rsid w:val="00C468D9"/>
    <w:rsid w:val="00C472AC"/>
    <w:rsid w:val="00C4776B"/>
    <w:rsid w:val="00C47BA2"/>
    <w:rsid w:val="00C5205E"/>
    <w:rsid w:val="00C520C9"/>
    <w:rsid w:val="00C567D8"/>
    <w:rsid w:val="00C5757D"/>
    <w:rsid w:val="00C61B21"/>
    <w:rsid w:val="00C61B6C"/>
    <w:rsid w:val="00C627C3"/>
    <w:rsid w:val="00C64342"/>
    <w:rsid w:val="00C659F6"/>
    <w:rsid w:val="00C67569"/>
    <w:rsid w:val="00C71C0F"/>
    <w:rsid w:val="00C72020"/>
    <w:rsid w:val="00C763AA"/>
    <w:rsid w:val="00C82CE8"/>
    <w:rsid w:val="00C83058"/>
    <w:rsid w:val="00C84B76"/>
    <w:rsid w:val="00C8539F"/>
    <w:rsid w:val="00C86994"/>
    <w:rsid w:val="00C91674"/>
    <w:rsid w:val="00C92542"/>
    <w:rsid w:val="00C93961"/>
    <w:rsid w:val="00C946D3"/>
    <w:rsid w:val="00C9562E"/>
    <w:rsid w:val="00C970A1"/>
    <w:rsid w:val="00CA345E"/>
    <w:rsid w:val="00CA437E"/>
    <w:rsid w:val="00CA4E7C"/>
    <w:rsid w:val="00CA5DE7"/>
    <w:rsid w:val="00CA7E86"/>
    <w:rsid w:val="00CB2A75"/>
    <w:rsid w:val="00CC5522"/>
    <w:rsid w:val="00CC6709"/>
    <w:rsid w:val="00CC68CC"/>
    <w:rsid w:val="00CC7942"/>
    <w:rsid w:val="00CC7FBB"/>
    <w:rsid w:val="00CD2C92"/>
    <w:rsid w:val="00CD32C9"/>
    <w:rsid w:val="00CD4858"/>
    <w:rsid w:val="00CD5BBA"/>
    <w:rsid w:val="00CE139F"/>
    <w:rsid w:val="00CE205E"/>
    <w:rsid w:val="00CE435B"/>
    <w:rsid w:val="00CE4EC9"/>
    <w:rsid w:val="00CE6A2D"/>
    <w:rsid w:val="00CE6F32"/>
    <w:rsid w:val="00CF2AA5"/>
    <w:rsid w:val="00CF4DDE"/>
    <w:rsid w:val="00D01DF9"/>
    <w:rsid w:val="00D02117"/>
    <w:rsid w:val="00D02EED"/>
    <w:rsid w:val="00D03344"/>
    <w:rsid w:val="00D04CAE"/>
    <w:rsid w:val="00D10D59"/>
    <w:rsid w:val="00D10DB3"/>
    <w:rsid w:val="00D138FF"/>
    <w:rsid w:val="00D13DD5"/>
    <w:rsid w:val="00D13EAD"/>
    <w:rsid w:val="00D14A49"/>
    <w:rsid w:val="00D2201B"/>
    <w:rsid w:val="00D24192"/>
    <w:rsid w:val="00D24E0F"/>
    <w:rsid w:val="00D253ED"/>
    <w:rsid w:val="00D25602"/>
    <w:rsid w:val="00D30DA1"/>
    <w:rsid w:val="00D3160A"/>
    <w:rsid w:val="00D3353D"/>
    <w:rsid w:val="00D34E7B"/>
    <w:rsid w:val="00D35F58"/>
    <w:rsid w:val="00D376DA"/>
    <w:rsid w:val="00D377F9"/>
    <w:rsid w:val="00D40331"/>
    <w:rsid w:val="00D404D7"/>
    <w:rsid w:val="00D43A6C"/>
    <w:rsid w:val="00D44A2E"/>
    <w:rsid w:val="00D478CA"/>
    <w:rsid w:val="00D51F9E"/>
    <w:rsid w:val="00D609FE"/>
    <w:rsid w:val="00D60E3B"/>
    <w:rsid w:val="00D61C99"/>
    <w:rsid w:val="00D63126"/>
    <w:rsid w:val="00D64CD7"/>
    <w:rsid w:val="00D65446"/>
    <w:rsid w:val="00D67336"/>
    <w:rsid w:val="00D725F0"/>
    <w:rsid w:val="00D7711B"/>
    <w:rsid w:val="00D776AE"/>
    <w:rsid w:val="00D77C6D"/>
    <w:rsid w:val="00D82445"/>
    <w:rsid w:val="00D8309E"/>
    <w:rsid w:val="00D860E8"/>
    <w:rsid w:val="00D86457"/>
    <w:rsid w:val="00D86BAE"/>
    <w:rsid w:val="00D92B1C"/>
    <w:rsid w:val="00D93514"/>
    <w:rsid w:val="00D9668D"/>
    <w:rsid w:val="00D96A13"/>
    <w:rsid w:val="00D9754A"/>
    <w:rsid w:val="00D97C53"/>
    <w:rsid w:val="00DA0D66"/>
    <w:rsid w:val="00DA618A"/>
    <w:rsid w:val="00DA69C2"/>
    <w:rsid w:val="00DA6BDD"/>
    <w:rsid w:val="00DA7E3D"/>
    <w:rsid w:val="00DB00F6"/>
    <w:rsid w:val="00DB0DA6"/>
    <w:rsid w:val="00DB36D6"/>
    <w:rsid w:val="00DB3E9F"/>
    <w:rsid w:val="00DB7DE3"/>
    <w:rsid w:val="00DC1728"/>
    <w:rsid w:val="00DC2E12"/>
    <w:rsid w:val="00DC3337"/>
    <w:rsid w:val="00DC3D5A"/>
    <w:rsid w:val="00DC463B"/>
    <w:rsid w:val="00DC7335"/>
    <w:rsid w:val="00DD75FD"/>
    <w:rsid w:val="00DE0C1D"/>
    <w:rsid w:val="00DE2031"/>
    <w:rsid w:val="00DE2997"/>
    <w:rsid w:val="00DE416A"/>
    <w:rsid w:val="00DE47F3"/>
    <w:rsid w:val="00DF2813"/>
    <w:rsid w:val="00DF50FF"/>
    <w:rsid w:val="00E04278"/>
    <w:rsid w:val="00E06521"/>
    <w:rsid w:val="00E11995"/>
    <w:rsid w:val="00E1205F"/>
    <w:rsid w:val="00E13F47"/>
    <w:rsid w:val="00E143C3"/>
    <w:rsid w:val="00E16A70"/>
    <w:rsid w:val="00E17FB9"/>
    <w:rsid w:val="00E215EC"/>
    <w:rsid w:val="00E27831"/>
    <w:rsid w:val="00E31249"/>
    <w:rsid w:val="00E32B0A"/>
    <w:rsid w:val="00E33035"/>
    <w:rsid w:val="00E33CFA"/>
    <w:rsid w:val="00E34AA8"/>
    <w:rsid w:val="00E36380"/>
    <w:rsid w:val="00E36AB9"/>
    <w:rsid w:val="00E3727E"/>
    <w:rsid w:val="00E40B6E"/>
    <w:rsid w:val="00E44060"/>
    <w:rsid w:val="00E45BC9"/>
    <w:rsid w:val="00E5128F"/>
    <w:rsid w:val="00E54721"/>
    <w:rsid w:val="00E5749A"/>
    <w:rsid w:val="00E60A18"/>
    <w:rsid w:val="00E63AFB"/>
    <w:rsid w:val="00E64713"/>
    <w:rsid w:val="00E66B92"/>
    <w:rsid w:val="00E671E7"/>
    <w:rsid w:val="00E67B48"/>
    <w:rsid w:val="00E70A22"/>
    <w:rsid w:val="00E7400C"/>
    <w:rsid w:val="00E743E4"/>
    <w:rsid w:val="00E74543"/>
    <w:rsid w:val="00E7560A"/>
    <w:rsid w:val="00E803A8"/>
    <w:rsid w:val="00E80C1B"/>
    <w:rsid w:val="00E8224D"/>
    <w:rsid w:val="00E82BD1"/>
    <w:rsid w:val="00E83B4C"/>
    <w:rsid w:val="00E83E40"/>
    <w:rsid w:val="00E867BF"/>
    <w:rsid w:val="00E906C9"/>
    <w:rsid w:val="00E908E5"/>
    <w:rsid w:val="00E92123"/>
    <w:rsid w:val="00E93AD1"/>
    <w:rsid w:val="00E93CED"/>
    <w:rsid w:val="00E97246"/>
    <w:rsid w:val="00E97EC0"/>
    <w:rsid w:val="00EA043E"/>
    <w:rsid w:val="00EA0C5A"/>
    <w:rsid w:val="00EA0FDE"/>
    <w:rsid w:val="00EA2261"/>
    <w:rsid w:val="00EA2711"/>
    <w:rsid w:val="00EA3EBB"/>
    <w:rsid w:val="00EA573B"/>
    <w:rsid w:val="00EA62CB"/>
    <w:rsid w:val="00EA62D0"/>
    <w:rsid w:val="00EA6662"/>
    <w:rsid w:val="00EA738E"/>
    <w:rsid w:val="00EA798A"/>
    <w:rsid w:val="00EB0F23"/>
    <w:rsid w:val="00EB1893"/>
    <w:rsid w:val="00EB3BDA"/>
    <w:rsid w:val="00EB4347"/>
    <w:rsid w:val="00EC1AED"/>
    <w:rsid w:val="00EC3391"/>
    <w:rsid w:val="00EC3763"/>
    <w:rsid w:val="00ED00C0"/>
    <w:rsid w:val="00ED0244"/>
    <w:rsid w:val="00ED0497"/>
    <w:rsid w:val="00ED05A8"/>
    <w:rsid w:val="00ED434B"/>
    <w:rsid w:val="00ED4F68"/>
    <w:rsid w:val="00ED6BD3"/>
    <w:rsid w:val="00ED6C9E"/>
    <w:rsid w:val="00EE1830"/>
    <w:rsid w:val="00EE1867"/>
    <w:rsid w:val="00EE1ADD"/>
    <w:rsid w:val="00EE1D84"/>
    <w:rsid w:val="00EF161D"/>
    <w:rsid w:val="00EF18AA"/>
    <w:rsid w:val="00EF19DB"/>
    <w:rsid w:val="00EF1F64"/>
    <w:rsid w:val="00EF2529"/>
    <w:rsid w:val="00EF25CB"/>
    <w:rsid w:val="00EF443A"/>
    <w:rsid w:val="00EF7CD1"/>
    <w:rsid w:val="00F009BD"/>
    <w:rsid w:val="00F00E76"/>
    <w:rsid w:val="00F00EF1"/>
    <w:rsid w:val="00F0370E"/>
    <w:rsid w:val="00F0390A"/>
    <w:rsid w:val="00F04B02"/>
    <w:rsid w:val="00F074F7"/>
    <w:rsid w:val="00F076B3"/>
    <w:rsid w:val="00F13A47"/>
    <w:rsid w:val="00F141E9"/>
    <w:rsid w:val="00F1667B"/>
    <w:rsid w:val="00F16731"/>
    <w:rsid w:val="00F2096A"/>
    <w:rsid w:val="00F22B97"/>
    <w:rsid w:val="00F22BA0"/>
    <w:rsid w:val="00F233A2"/>
    <w:rsid w:val="00F24315"/>
    <w:rsid w:val="00F246C7"/>
    <w:rsid w:val="00F24ED6"/>
    <w:rsid w:val="00F253D5"/>
    <w:rsid w:val="00F2577D"/>
    <w:rsid w:val="00F25A67"/>
    <w:rsid w:val="00F263F5"/>
    <w:rsid w:val="00F30EE3"/>
    <w:rsid w:val="00F36A42"/>
    <w:rsid w:val="00F43A6B"/>
    <w:rsid w:val="00F47405"/>
    <w:rsid w:val="00F557E0"/>
    <w:rsid w:val="00F55A62"/>
    <w:rsid w:val="00F55E99"/>
    <w:rsid w:val="00F55EFD"/>
    <w:rsid w:val="00F569FA"/>
    <w:rsid w:val="00F6136D"/>
    <w:rsid w:val="00F6229F"/>
    <w:rsid w:val="00F631A6"/>
    <w:rsid w:val="00F6477E"/>
    <w:rsid w:val="00F6533A"/>
    <w:rsid w:val="00F65C74"/>
    <w:rsid w:val="00F6612D"/>
    <w:rsid w:val="00F67B3D"/>
    <w:rsid w:val="00F715DD"/>
    <w:rsid w:val="00F742D2"/>
    <w:rsid w:val="00F74F42"/>
    <w:rsid w:val="00F75AC7"/>
    <w:rsid w:val="00F75DF2"/>
    <w:rsid w:val="00F7678A"/>
    <w:rsid w:val="00F77502"/>
    <w:rsid w:val="00F779CF"/>
    <w:rsid w:val="00F86203"/>
    <w:rsid w:val="00F87180"/>
    <w:rsid w:val="00F8785D"/>
    <w:rsid w:val="00F93917"/>
    <w:rsid w:val="00F9444C"/>
    <w:rsid w:val="00F9539E"/>
    <w:rsid w:val="00FA1040"/>
    <w:rsid w:val="00FA1C1F"/>
    <w:rsid w:val="00FA2B08"/>
    <w:rsid w:val="00FA2FAA"/>
    <w:rsid w:val="00FA3551"/>
    <w:rsid w:val="00FA5750"/>
    <w:rsid w:val="00FB0D51"/>
    <w:rsid w:val="00FB0FD4"/>
    <w:rsid w:val="00FB1366"/>
    <w:rsid w:val="00FB5ABA"/>
    <w:rsid w:val="00FB6395"/>
    <w:rsid w:val="00FB7A3D"/>
    <w:rsid w:val="00FC28A7"/>
    <w:rsid w:val="00FC3EE7"/>
    <w:rsid w:val="00FC4D8B"/>
    <w:rsid w:val="00FC58D5"/>
    <w:rsid w:val="00FD1864"/>
    <w:rsid w:val="00FD27C4"/>
    <w:rsid w:val="00FD34D3"/>
    <w:rsid w:val="00FD3FF6"/>
    <w:rsid w:val="00FD48CF"/>
    <w:rsid w:val="00FD7A7E"/>
    <w:rsid w:val="00FE0057"/>
    <w:rsid w:val="00FE46DF"/>
    <w:rsid w:val="00FE4C47"/>
    <w:rsid w:val="00FE61BE"/>
    <w:rsid w:val="00FF0113"/>
    <w:rsid w:val="00FF173B"/>
    <w:rsid w:val="00FF2442"/>
    <w:rsid w:val="00FF290A"/>
    <w:rsid w:val="00FF400E"/>
    <w:rsid w:val="00FF4796"/>
    <w:rsid w:val="00FF4CCC"/>
    <w:rsid w:val="00FF586B"/>
    <w:rsid w:val="00FF58D6"/>
    <w:rsid w:val="00FF61EB"/>
    <w:rsid w:val="00FF6FD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F82A6"/>
  <w15:docId w15:val="{B763F63D-1B25-441F-A315-E8BA6C15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CA"/>
    <w:pPr>
      <w:bidi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F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E13A0"/>
    <w:pPr>
      <w:keepNext/>
      <w:jc w:val="both"/>
      <w:outlineLvl w:val="1"/>
    </w:pPr>
    <w:rPr>
      <w:rFonts w:cs="David"/>
      <w:snapToGrid w:val="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3A0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C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0A"/>
  </w:style>
  <w:style w:type="paragraph" w:styleId="Footer">
    <w:name w:val="footer"/>
    <w:basedOn w:val="Normal"/>
    <w:link w:val="FooterChar"/>
    <w:uiPriority w:val="99"/>
    <w:unhideWhenUsed/>
    <w:rsid w:val="009A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0A"/>
  </w:style>
  <w:style w:type="paragraph" w:styleId="BalloonText">
    <w:name w:val="Balloon Text"/>
    <w:basedOn w:val="Normal"/>
    <w:link w:val="BalloonTextChar"/>
    <w:uiPriority w:val="99"/>
    <w:semiHidden/>
    <w:unhideWhenUsed/>
    <w:rsid w:val="009A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5C0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0E13A0"/>
    <w:rPr>
      <w:rFonts w:ascii="Times New Roman" w:eastAsia="Times New Roman" w:hAnsi="Times New Roman" w:cs="David"/>
      <w:snapToGrid w:val="0"/>
      <w:szCs w:val="24"/>
      <w:lang w:eastAsia="he-IL"/>
    </w:rPr>
  </w:style>
  <w:style w:type="character" w:customStyle="1" w:styleId="Heading6Char">
    <w:name w:val="Heading 6 Char"/>
    <w:link w:val="Heading6"/>
    <w:uiPriority w:val="9"/>
    <w:rsid w:val="000E13A0"/>
    <w:rPr>
      <w:rFonts w:eastAsia="Times New Roman"/>
      <w:b/>
      <w:bCs/>
      <w:sz w:val="22"/>
      <w:szCs w:val="22"/>
      <w:lang w:eastAsia="he-IL"/>
    </w:rPr>
  </w:style>
  <w:style w:type="character" w:styleId="Hyperlink">
    <w:name w:val="Hyperlink"/>
    <w:semiHidden/>
    <w:rsid w:val="000E13A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0E13A0"/>
    <w:pPr>
      <w:spacing w:line="360" w:lineRule="auto"/>
      <w:ind w:left="567" w:hanging="567"/>
      <w:jc w:val="both"/>
    </w:pPr>
    <w:rPr>
      <w:rFonts w:cs="David"/>
      <w:snapToGrid w:val="0"/>
      <w:sz w:val="20"/>
    </w:rPr>
  </w:style>
  <w:style w:type="character" w:customStyle="1" w:styleId="BodyTextIndentChar">
    <w:name w:val="Body Text Indent Char"/>
    <w:link w:val="BodyTextIndent"/>
    <w:semiHidden/>
    <w:rsid w:val="000E13A0"/>
    <w:rPr>
      <w:rFonts w:ascii="Times New Roman" w:eastAsia="Times New Roman" w:hAnsi="Times New Roman" w:cs="David"/>
      <w:snapToGrid w:val="0"/>
      <w:szCs w:val="24"/>
      <w:lang w:eastAsia="he-IL"/>
    </w:rPr>
  </w:style>
  <w:style w:type="paragraph" w:styleId="BodyText">
    <w:name w:val="Body Text"/>
    <w:basedOn w:val="Normal"/>
    <w:link w:val="BodyTextChar"/>
    <w:uiPriority w:val="99"/>
    <w:semiHidden/>
    <w:unhideWhenUsed/>
    <w:rsid w:val="000E13A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E13A0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E13A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E13A0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E13A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E13A0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E13A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0E13A0"/>
    <w:rPr>
      <w:rFonts w:ascii="Times New Roman" w:eastAsia="Times New Roman" w:hAnsi="Times New Roman" w:cs="Times New Roman"/>
      <w:sz w:val="16"/>
      <w:szCs w:val="16"/>
      <w:lang w:eastAsia="he-IL"/>
    </w:rPr>
  </w:style>
  <w:style w:type="paragraph" w:styleId="ListParagraph">
    <w:name w:val="List Paragraph"/>
    <w:basedOn w:val="Normal"/>
    <w:link w:val="ListParagraphChar"/>
    <w:uiPriority w:val="34"/>
    <w:qFormat/>
    <w:rsid w:val="00264E2F"/>
    <w:pPr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286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64C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864CE"/>
    <w:rPr>
      <w:rFonts w:ascii="Times New Roman" w:eastAsia="Times New Roman" w:hAnsi="Times New Roman" w:cs="Times New Roman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4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64CE"/>
    <w:rPr>
      <w:rFonts w:ascii="Times New Roman" w:eastAsia="Times New Roman" w:hAnsi="Times New Roman" w:cs="Times New Roman"/>
      <w:b/>
      <w:bCs/>
      <w:lang w:eastAsia="he-IL"/>
    </w:rPr>
  </w:style>
  <w:style w:type="character" w:customStyle="1" w:styleId="ListParagraphChar">
    <w:name w:val="List Paragraph Char"/>
    <w:link w:val="ListParagraph"/>
    <w:uiPriority w:val="34"/>
    <w:rsid w:val="00917834"/>
    <w:rPr>
      <w:rFonts w:eastAsia="Times New Roman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80F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e-IL"/>
    </w:rPr>
  </w:style>
  <w:style w:type="table" w:styleId="TableGrid">
    <w:name w:val="Table Grid"/>
    <w:basedOn w:val="TableNormal"/>
    <w:uiPriority w:val="59"/>
    <w:rsid w:val="00DE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B70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C52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novationisrael.org.il/RnDfund-quick-proces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gal\Local%20Settings\Temp\SHA_Temp_heb_gi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6e6e91-3c34-41e9-951f-3069a8eaf809">
      <Terms xmlns="http://schemas.microsoft.com/office/infopath/2007/PartnerControls"/>
    </lcf76f155ced4ddcb4097134ff3c332f>
    <TaxCatchAll xmlns="ca567584-2bdd-45c7-bbb2-f215813a92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71627CCFE4BA26BED6AE4B680C3" ma:contentTypeVersion="13" ma:contentTypeDescription="Create a new document." ma:contentTypeScope="" ma:versionID="2fe8f5dc660cd1a3ead58b225f594cdc">
  <xsd:schema xmlns:xsd="http://www.w3.org/2001/XMLSchema" xmlns:xs="http://www.w3.org/2001/XMLSchema" xmlns:p="http://schemas.microsoft.com/office/2006/metadata/properties" xmlns:ns2="506e6e91-3c34-41e9-951f-3069a8eaf809" xmlns:ns3="ca567584-2bdd-45c7-bbb2-f215813a922a" targetNamespace="http://schemas.microsoft.com/office/2006/metadata/properties" ma:root="true" ma:fieldsID="f5794593a40226a9f4fe61b3c7b772ce" ns2:_="" ns3:_="">
    <xsd:import namespace="506e6e91-3c34-41e9-951f-3069a8eaf809"/>
    <xsd:import namespace="ca567584-2bdd-45c7-bbb2-f215813a9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e6e91-3c34-41e9-951f-3069a8eaf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fde1c4-c9d8-4fcd-b16f-01dc7c0f67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67584-2bdd-45c7-bbb2-f215813a92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e3bd02-3696-412b-88e8-84495b9605ec}" ma:internalName="TaxCatchAll" ma:showField="CatchAllData" ma:web="ca567584-2bdd-45c7-bbb2-f215813a9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7B418-6068-46DC-8B46-3B7FE2143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C4E12-BC0B-48CF-9483-C4BD43374BC9}">
  <ds:schemaRefs>
    <ds:schemaRef ds:uri="http://schemas.microsoft.com/office/2006/metadata/properties"/>
    <ds:schemaRef ds:uri="http://schemas.microsoft.com/office/infopath/2007/PartnerControls"/>
    <ds:schemaRef ds:uri="506e6e91-3c34-41e9-951f-3069a8eaf809"/>
    <ds:schemaRef ds:uri="ca567584-2bdd-45c7-bbb2-f215813a922a"/>
  </ds:schemaRefs>
</ds:datastoreItem>
</file>

<file path=customXml/itemProps3.xml><?xml version="1.0" encoding="utf-8"?>
<ds:datastoreItem xmlns:ds="http://schemas.openxmlformats.org/officeDocument/2006/customXml" ds:itemID="{7A5738D9-04FB-470D-B6CE-F77828E3F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e6e91-3c34-41e9-951f-3069a8eaf809"/>
    <ds:schemaRef ds:uri="ca567584-2bdd-45c7-bbb2-f215813a9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7DF330-B214-4D6D-B53C-B0589D4270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SHA_Temp_heb_gif.dot</Template>
  <TotalTime>326</TotalTime>
  <Pages>1</Pages>
  <Words>545</Words>
  <Characters>2530</Characters>
  <Application>Microsoft Office Word</Application>
  <DocSecurity>0</DocSecurity>
  <Lines>105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Ayala Zuaretz</dc:creator>
  <cp:lastModifiedBy>Ofra Yamin - Shaham &amp; Assoc. C.P.A</cp:lastModifiedBy>
  <cp:revision>2</cp:revision>
  <cp:lastPrinted>2020-04-23T11:59:00Z</cp:lastPrinted>
  <dcterms:created xsi:type="dcterms:W3CDTF">2026-07-02T19:24:00Z</dcterms:created>
  <dcterms:modified xsi:type="dcterms:W3CDTF">2026-07-02T19:24:00Z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0x0101008C76471627CCFE4BA26BED6AE4B680C3</vt:lpwstr>
  </property>
  <property fmtid="{D5CDD505-2E9C-101B-9397-08002B2CF9AE}" pid="3" name="MediaServiceImageTags">
    <vt:lpwstr/>
  </property>
</Properties>
</file>