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F81" w:rsidRPr="002D426B" w:rsidRDefault="00D56F81" w:rsidP="00497F49">
      <w:pPr>
        <w:pStyle w:val="Heading1"/>
        <w:jc w:val="center"/>
      </w:pPr>
      <w:bookmarkStart w:id="0" w:name="_GoBack"/>
      <w:bookmarkEnd w:id="0"/>
      <w:r w:rsidRPr="002D426B">
        <w:t>PARTNER SEARCH FORM</w:t>
      </w:r>
      <w:r>
        <w:br/>
      </w:r>
      <w:r w:rsidR="00497F49">
        <w:rPr>
          <w:sz w:val="28"/>
          <w:szCs w:val="28"/>
        </w:rPr>
        <w:t>Shenzhen</w:t>
      </w:r>
      <w:r w:rsidRPr="002D426B">
        <w:rPr>
          <w:sz w:val="28"/>
          <w:szCs w:val="28"/>
        </w:rPr>
        <w:t>-Israel Cooperation Program</w:t>
      </w:r>
    </w:p>
    <w:p w:rsidR="001A78CB" w:rsidRPr="001A78CB" w:rsidRDefault="001A78CB" w:rsidP="001A78CB"/>
    <w:tbl>
      <w:tblPr>
        <w:tblW w:w="10799" w:type="dxa"/>
        <w:tblInd w:w="-10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181"/>
        <w:gridCol w:w="449"/>
        <w:gridCol w:w="91"/>
        <w:gridCol w:w="1980"/>
        <w:gridCol w:w="161"/>
        <w:gridCol w:w="198"/>
        <w:gridCol w:w="1232"/>
        <w:gridCol w:w="29"/>
        <w:gridCol w:w="179"/>
        <w:gridCol w:w="643"/>
        <w:gridCol w:w="347"/>
        <w:gridCol w:w="91"/>
        <w:gridCol w:w="90"/>
        <w:gridCol w:w="180"/>
        <w:gridCol w:w="359"/>
        <w:gridCol w:w="396"/>
        <w:gridCol w:w="805"/>
        <w:gridCol w:w="60"/>
        <w:gridCol w:w="56"/>
        <w:gridCol w:w="214"/>
        <w:gridCol w:w="179"/>
        <w:gridCol w:w="270"/>
        <w:gridCol w:w="355"/>
        <w:gridCol w:w="141"/>
        <w:gridCol w:w="142"/>
        <w:gridCol w:w="1073"/>
        <w:gridCol w:w="449"/>
      </w:tblGrid>
      <w:tr w:rsidR="001A78CB" w:rsidRPr="00953F9C" w:rsidTr="00D56F81">
        <w:trPr>
          <w:gridAfter w:val="1"/>
          <w:wAfter w:w="449" w:type="dxa"/>
          <w:tblHeader/>
        </w:trPr>
        <w:tc>
          <w:tcPr>
            <w:tcW w:w="10350" w:type="dxa"/>
            <w:gridSpan w:val="27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953F9C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Company Profile  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</w:trPr>
        <w:tc>
          <w:tcPr>
            <w:tcW w:w="1035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General Profile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Full Name of Company</w:t>
            </w: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3543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Registration # (Israeli Companies) 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4"/>
          <w:wAfter w:w="1805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340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Prior name of Company </w:t>
            </w:r>
          </w:p>
        </w:tc>
        <w:tc>
          <w:tcPr>
            <w:tcW w:w="720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5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Type of Company</w:t>
            </w:r>
          </w:p>
        </w:tc>
        <w:tc>
          <w:tcPr>
            <w:tcW w:w="15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ja-JP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 w:rsidRPr="00953F9C">
              <w:rPr>
                <w:rFonts w:ascii="Tahoma" w:hAnsi="Tahoma" w:cs="Tahoma" w:hint="eastAsia"/>
                <w:iCs/>
                <w:sz w:val="22"/>
                <w:szCs w:val="22"/>
                <w:lang w:eastAsia="ja-JP"/>
              </w:rPr>
              <w:t>High Tech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ind w:left="330" w:hangingChars="150" w:hanging="330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Research Institute</w:t>
            </w:r>
          </w:p>
        </w:tc>
        <w:tc>
          <w:tcPr>
            <w:tcW w:w="141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University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</w:r>
            <w:r w:rsidR="001C01FB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Other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Stage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Seed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Initial Revenues</w:t>
            </w:r>
          </w:p>
        </w:tc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Revenue Growth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Ownership 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Public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Private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Governmental </w:t>
            </w:r>
          </w:p>
        </w:tc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Other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Year Established</w:t>
            </w:r>
          </w:p>
        </w:tc>
        <w:tc>
          <w:tcPr>
            <w:tcW w:w="29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Employees</w:t>
            </w: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467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No. R&amp;D Personnel</w:t>
            </w:r>
          </w:p>
        </w:tc>
        <w:tc>
          <w:tcPr>
            <w:tcW w:w="29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91F83">
              <w:rPr>
                <w:rFonts w:ascii="Tahoma" w:hAnsi="Tahoma" w:cs="Tahoma"/>
                <w:iCs/>
                <w:sz w:val="22"/>
                <w:szCs w:val="22"/>
              </w:rPr>
              <w:t>Annual sales</w:t>
            </w: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1035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Company Contact Info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Street Address </w:t>
            </w:r>
          </w:p>
        </w:tc>
        <w:tc>
          <w:tcPr>
            <w:tcW w:w="720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City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P.O. Box</w:t>
            </w: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Country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            </w:t>
            </w:r>
            <w:r w:rsidRPr="00953F9C">
              <w:rPr>
                <w:rFonts w:ascii="Tahoma" w:hAnsi="Tahoma" w:cs="Tahoma"/>
                <w:iCs/>
                <w:sz w:val="22"/>
                <w:szCs w:val="22"/>
              </w:rPr>
              <w:t>Zip Code</w:t>
            </w: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156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Telephone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   Fax </w:t>
            </w: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Website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    E-mail </w:t>
            </w: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Pr="00953F9C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1035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Primary Contact Person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First Name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Last Name</w:t>
            </w:r>
          </w:p>
        </w:tc>
        <w:tc>
          <w:tcPr>
            <w:tcW w:w="23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       Function </w:t>
            </w:r>
          </w:p>
        </w:tc>
        <w:tc>
          <w:tcPr>
            <w:tcW w:w="23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Phone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     Mobile Phone</w:t>
            </w:r>
          </w:p>
        </w:tc>
        <w:tc>
          <w:tcPr>
            <w:tcW w:w="23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345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Email</w:t>
            </w:r>
          </w:p>
        </w:tc>
        <w:tc>
          <w:tcPr>
            <w:tcW w:w="720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</w:trPr>
        <w:tc>
          <w:tcPr>
            <w:tcW w:w="1035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</w:trPr>
        <w:tc>
          <w:tcPr>
            <w:tcW w:w="1035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Organization Description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General Business Description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Pr="00953F9C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>Technology Description (Main Products/Services)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Pr="00953F9C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Pr="00953F9C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Fonts w:ascii="Tahoma" w:hAnsi="Tahoma" w:cs="Tahoma"/>
                <w:iCs/>
                <w:sz w:val="22"/>
                <w:szCs w:val="22"/>
              </w:rPr>
              <w:t xml:space="preserve">Targeted Customers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D56F81" w:rsidRPr="00953F9C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328"/>
        </w:trPr>
        <w:tc>
          <w:tcPr>
            <w:tcW w:w="10350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lastRenderedPageBreak/>
              <w:t xml:space="preserve">Technology Sector &amp; Subsector of Company (Select 1 sector and 1 subsector) </w:t>
            </w:r>
          </w:p>
          <w:p w:rsidR="001A78CB" w:rsidRPr="00953F9C" w:rsidRDefault="001A78CB" w:rsidP="00541729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                                                                                             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Clean-Tech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Energy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Environment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Materials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232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Water Technologies</w:t>
            </w:r>
          </w:p>
        </w:tc>
        <w:tc>
          <w:tcPr>
            <w:tcW w:w="1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/>
        </w:tc>
        <w:tc>
          <w:tcPr>
            <w:tcW w:w="21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84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25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Communications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Broadband Access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Broadcast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Enterprise Networking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Home Networking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Style w:val="HeaderChar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Mobile Applications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NGN &amp; Convergence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Optical Networking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Telecom Applications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VoIP &amp; IP Telephony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Wireless Applications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Wireless Infrastructure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25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Internet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4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Delivery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Content Management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e-Commerce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E-Learning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4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Applications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Internet Infrastructure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Advertising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Online Entertainment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Search Engines 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Social Networks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25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>IT &amp; Enterprise Software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Business Analytics 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Security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Applications 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Enterprise Infrastructure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Software</w:t>
            </w:r>
          </w:p>
        </w:tc>
        <w:tc>
          <w:tcPr>
            <w:tcW w:w="315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Design and Development Tools</w:t>
            </w:r>
          </w:p>
        </w:tc>
        <w:tc>
          <w:tcPr>
            <w:tcW w:w="171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Life Sciences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953F9C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Bioinformatics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Biologicals 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Diagnostics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Healthcare IT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Industrial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Medical Devices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Telemedicine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Therapeutics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3310"/>
              </w:tabs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Miscellaneous Technologies </w:t>
            </w: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Defense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Industrial Technologies 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Miscellaneous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112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Nanotechnology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</w:p>
        </w:tc>
        <w:tc>
          <w:tcPr>
            <w:tcW w:w="9720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953F9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Semiconductors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Fonts w:ascii="Tahoma" w:hAnsi="Tahoma" w:cs="Tahoma"/>
                <w:sz w:val="18"/>
                <w:szCs w:val="18"/>
              </w:rPr>
              <w:t xml:space="preserve"> Fabrication and Testing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center" w:pos="1145"/>
              </w:tabs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Manufacturing Equipment &amp; EDA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Memory &amp; Storage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Miscellaneous Semiconductors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  <w:trHeight w:val="273"/>
        </w:trPr>
        <w:tc>
          <w:tcPr>
            <w:tcW w:w="63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Network Processors</w:t>
            </w:r>
          </w:p>
        </w:tc>
        <w:tc>
          <w:tcPr>
            <w:tcW w:w="2430" w:type="dxa"/>
            <w:gridSpan w:val="5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Style w:val="HeaderChar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Processors &amp; RFID</w:t>
            </w:r>
          </w:p>
        </w:tc>
        <w:tc>
          <w:tcPr>
            <w:tcW w:w="2430" w:type="dxa"/>
            <w:gridSpan w:val="1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Security Semiconductors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1A78CB" w:rsidRPr="00953F9C" w:rsidRDefault="001A78CB" w:rsidP="00541729">
            <w:pPr>
              <w:rPr>
                <w:rFonts w:ascii="Tahoma" w:hAnsi="Tahoma" w:cs="Tahoma"/>
                <w:sz w:val="18"/>
                <w:szCs w:val="18"/>
              </w:rPr>
            </w:pPr>
            <w:r w:rsidRPr="00953F9C">
              <w:rPr>
                <w:rStyle w:val="Header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F9C">
              <w:rPr>
                <w:rStyle w:val="HeaderChar"/>
              </w:rPr>
              <w:instrText xml:space="preserve"> FORMCHECKBOX </w:instrText>
            </w:r>
            <w:r w:rsidR="001C01FB">
              <w:rPr>
                <w:rStyle w:val="HeaderChar"/>
              </w:rPr>
            </w:r>
            <w:r w:rsidR="001C01FB">
              <w:rPr>
                <w:rStyle w:val="HeaderChar"/>
              </w:rPr>
              <w:fldChar w:fldCharType="separate"/>
            </w:r>
            <w:r w:rsidRPr="00953F9C">
              <w:rPr>
                <w:rStyle w:val="HeaderChar"/>
              </w:rPr>
              <w:fldChar w:fldCharType="end"/>
            </w:r>
            <w:r w:rsidRPr="00953F9C">
              <w:rPr>
                <w:rStyle w:val="HeaderChar"/>
              </w:rPr>
              <w:t xml:space="preserve"> </w:t>
            </w:r>
            <w:r w:rsidRPr="00953F9C">
              <w:rPr>
                <w:rFonts w:ascii="Tahoma" w:hAnsi="Tahoma" w:cs="Tahoma"/>
                <w:sz w:val="18"/>
                <w:szCs w:val="18"/>
              </w:rPr>
              <w:t>Video, Image &amp; Audio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Before w:val="1"/>
          <w:wBefore w:w="449" w:type="dxa"/>
          <w:cantSplit/>
        </w:trPr>
        <w:tc>
          <w:tcPr>
            <w:tcW w:w="10350" w:type="dxa"/>
            <w:gridSpan w:val="27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953F9C" w:rsidRDefault="001A78CB" w:rsidP="00541729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</w:tbl>
    <w:p w:rsidR="00D56F81" w:rsidRDefault="00D56F81" w:rsidP="001A78CB">
      <w:pPr>
        <w:tabs>
          <w:tab w:val="left" w:pos="1808"/>
        </w:tabs>
      </w:pPr>
    </w:p>
    <w:p w:rsidR="00D56F81" w:rsidRDefault="00D56F81">
      <w:pPr>
        <w:spacing w:before="240"/>
      </w:pPr>
      <w:r>
        <w:br w:type="page"/>
      </w:r>
    </w:p>
    <w:p w:rsidR="001A78CB" w:rsidRDefault="001A78CB" w:rsidP="001A78CB">
      <w:pPr>
        <w:tabs>
          <w:tab w:val="left" w:pos="1808"/>
        </w:tabs>
      </w:pPr>
    </w:p>
    <w:tbl>
      <w:tblPr>
        <w:tblW w:w="9702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9162"/>
      </w:tblGrid>
      <w:tr w:rsidR="001A78CB" w:rsidRPr="00953F9C" w:rsidTr="00D56F81">
        <w:trPr>
          <w:trHeight w:val="298"/>
        </w:trPr>
        <w:tc>
          <w:tcPr>
            <w:tcW w:w="9702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953F9C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953F9C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Potential Project Partner/Company  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91"/>
        </w:trPr>
        <w:tc>
          <w:tcPr>
            <w:tcW w:w="9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953F9C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 w:rsidRPr="00953F9C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What types of partnerships are you seeking?</w:t>
            </w: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88"/>
        </w:trPr>
        <w:tc>
          <w:tcPr>
            <w:tcW w:w="9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38"/>
        </w:trPr>
        <w:tc>
          <w:tcPr>
            <w:tcW w:w="97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1A78CB" w:rsidRPr="00953F9C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162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953F9C" w:rsidRDefault="001A78CB" w:rsidP="00541729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  <w:tr w:rsidR="001A78CB" w:rsidRPr="00A63793" w:rsidTr="00D56F81">
        <w:tc>
          <w:tcPr>
            <w:tcW w:w="9702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E44F8A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Potential Project Partner/Company  </w:t>
            </w:r>
          </w:p>
        </w:tc>
      </w:tr>
      <w:tr w:rsidR="001A78CB" w:rsidRPr="00E44F8A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9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E44F8A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From which country/region are you seeking a partner?</w:t>
            </w:r>
          </w:p>
        </w:tc>
      </w:tr>
      <w:tr w:rsidR="001A78CB" w:rsidRPr="00E44F8A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9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  <w:p w:rsidR="001A78CB" w:rsidRPr="00E44F8A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</w:tc>
      </w:tr>
      <w:tr w:rsidR="001A78CB" w:rsidRPr="00E44F8A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9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521824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521824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Main characteristics and specific technological expertise of potential partner                </w:t>
            </w:r>
          </w:p>
        </w:tc>
      </w:tr>
      <w:tr w:rsidR="001A78CB" w:rsidRPr="00E44F8A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1A78CB" w:rsidRPr="00E44F8A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1A78CB" w:rsidRPr="00E44F8A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6F81" w:rsidRDefault="00D56F81" w:rsidP="00D56F81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Pr="006C01BB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>What is the specific R&amp;D Contribution you are seeking?</w:t>
            </w:r>
          </w:p>
        </w:tc>
      </w:tr>
      <w:tr w:rsidR="001A78CB" w:rsidRPr="00E44F8A" w:rsidTr="00D56F81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D56F81" w:rsidRDefault="00D56F81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1A78CB" w:rsidRPr="00E44F8A" w:rsidTr="00541729">
        <w:trPr>
          <w:cantSplit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78CB" w:rsidRPr="006C01BB" w:rsidRDefault="001A78CB" w:rsidP="001A78CB">
            <w:pPr>
              <w:numPr>
                <w:ilvl w:val="1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lastRenderedPageBreak/>
              <w:t xml:space="preserve"> Companies/Organizations you are already in contact with   </w:t>
            </w:r>
          </w:p>
        </w:tc>
      </w:tr>
      <w:tr w:rsidR="001A78CB" w:rsidRPr="00E44F8A" w:rsidTr="00541729"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1A78CB" w:rsidRDefault="001A78CB" w:rsidP="00541729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p w:rsidR="001A78CB" w:rsidRDefault="001A78CB" w:rsidP="001A78CB">
      <w:r>
        <w:br w:type="page"/>
      </w:r>
    </w:p>
    <w:tbl>
      <w:tblPr>
        <w:tblpPr w:leftFromText="180" w:rightFromText="180" w:vertAnchor="text" w:horzAnchor="margin" w:tblpXSpec="center" w:tblpY="-206"/>
        <w:tblW w:w="103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3420"/>
        <w:gridCol w:w="1530"/>
        <w:gridCol w:w="2880"/>
      </w:tblGrid>
      <w:tr w:rsidR="001A78CB" w:rsidRPr="00A63793" w:rsidTr="001A78CB">
        <w:trPr>
          <w:tblHeader/>
        </w:trPr>
        <w:tc>
          <w:tcPr>
            <w:tcW w:w="10350" w:type="dxa"/>
            <w:gridSpan w:val="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1A78CB" w:rsidRPr="00E44F8A" w:rsidRDefault="001A78CB" w:rsidP="001A78CB">
            <w:pPr>
              <w:numPr>
                <w:ilvl w:val="0"/>
                <w:numId w:val="4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 xml:space="preserve">Statement of Agreement 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A78CB" w:rsidRPr="00E44F8A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I hereby provide my consent to disclose this form to third parties in the process of identifying potential partners for the proposed project. </w:t>
            </w:r>
          </w:p>
        </w:tc>
      </w:tr>
      <w:tr w:rsidR="001A78CB" w:rsidRPr="00E44F8A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  <w:r w:rsidRPr="00266F46">
              <w:rPr>
                <w:rFonts w:ascii="Tahoma" w:hAnsi="Tahoma" w:cs="Tahoma"/>
                <w:b/>
                <w:bCs/>
              </w:rPr>
              <w:t>.1</w:t>
            </w: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  <w:r w:rsidRPr="00266F46">
              <w:rPr>
                <w:rFonts w:ascii="Tahoma" w:hAnsi="Tahoma" w:cs="Tahoma"/>
                <w:b/>
                <w:bCs/>
              </w:rPr>
              <w:t xml:space="preserve">Signature of </w:t>
            </w:r>
            <w:r>
              <w:rPr>
                <w:rFonts w:ascii="Tahoma" w:hAnsi="Tahoma" w:cs="Tahoma"/>
                <w:b/>
                <w:bCs/>
              </w:rPr>
              <w:t xml:space="preserve">Company </w:t>
            </w:r>
            <w:r w:rsidRPr="00266F46"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1925D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Company Name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First Name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10167E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>Last Name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6C01B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Pr="00DD1B94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78CB" w:rsidRPr="0010167E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F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 xml:space="preserve">unction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1A78CB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266F46">
              <w:rPr>
                <w:rFonts w:ascii="Tahoma" w:hAnsi="Tahoma" w:cs="Tahoma"/>
                <w:iCs/>
                <w:sz w:val="22"/>
                <w:szCs w:val="22"/>
              </w:rPr>
              <w:t xml:space="preserve">Signature 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CB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1A78CB" w:rsidRPr="00266F46" w:rsidRDefault="001A78CB" w:rsidP="001A78CB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1A78CB" w:rsidRPr="00266F46" w:rsidTr="001A78C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A78CB" w:rsidRPr="00266F46" w:rsidRDefault="001A78CB" w:rsidP="001A78CB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</w:tbl>
    <w:p w:rsidR="001A78CB" w:rsidRDefault="001A78CB" w:rsidP="001A78CB">
      <w:pPr>
        <w:tabs>
          <w:tab w:val="left" w:pos="567"/>
        </w:tabs>
        <w:rPr>
          <w:rFonts w:ascii="Tahoma" w:hAnsi="Tahoma" w:cs="Tahoma"/>
        </w:rPr>
      </w:pPr>
    </w:p>
    <w:p w:rsidR="001A78CB" w:rsidRDefault="001A78CB" w:rsidP="001A78CB">
      <w:pPr>
        <w:jc w:val="center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1A78CB" w:rsidRPr="00A63793" w:rsidRDefault="001A78CB" w:rsidP="001A78CB">
      <w:pPr>
        <w:jc w:val="center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2832BB" w:rsidRPr="001A78CB" w:rsidRDefault="002832BB" w:rsidP="001A78CB">
      <w:pPr>
        <w:pStyle w:val="Heading1"/>
        <w:jc w:val="center"/>
        <w:rPr>
          <w:color w:val="16325C" w:themeColor="accent4"/>
          <w:rtl/>
        </w:rPr>
      </w:pPr>
    </w:p>
    <w:sectPr w:rsidR="002832BB" w:rsidRPr="001A78CB" w:rsidSect="00D56F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59" w:right="1803" w:bottom="1440" w:left="1803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DB5" w:rsidRDefault="00684DB5" w:rsidP="00D24BE8">
      <w:r>
        <w:separator/>
      </w:r>
    </w:p>
  </w:endnote>
  <w:endnote w:type="continuationSeparator" w:id="0">
    <w:p w:rsidR="00684DB5" w:rsidRDefault="00684DB5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0B19D32-582A-44EC-82F9-0684E090906C}"/>
    <w:embedBold r:id="rId2" w:fontKey="{2C7EAA2E-A123-4DBF-A9D2-C1EC0BD6A6FC}"/>
    <w:embedItalic r:id="rId3" w:fontKey="{04917986-57B9-4907-8581-1263DDCF5FF7}"/>
    <w:embedBoldItalic r:id="rId4" w:fontKey="{F9FAF91E-D107-4E49-AFA1-1148B319C2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284" w:rsidRDefault="00A112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40A" w:rsidRPr="00D56F81" w:rsidRDefault="00497F49" w:rsidP="00D56F81">
    <w:pPr>
      <w:pStyle w:val="Footer"/>
    </w:pPr>
    <w:r>
      <w:rPr>
        <w:noProof/>
        <w:lang w:eastAsia="zh-CN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4398645</wp:posOffset>
          </wp:positionH>
          <wp:positionV relativeFrom="paragraph">
            <wp:posOffset>-115570</wp:posOffset>
          </wp:positionV>
          <wp:extent cx="1575435" cy="596900"/>
          <wp:effectExtent l="0" t="0" r="5715" b="0"/>
          <wp:wrapSquare wrapText="bothSides"/>
          <wp:docPr id="3" name="Picture 3" descr="shenzhen logo resized" title="SZS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enzhen logo resiz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F81" w:rsidRPr="00D56F81">
      <w:rPr>
        <w:noProof/>
        <w:lang w:eastAsia="zh-CN"/>
      </w:rPr>
      <w:drawing>
        <wp:anchor distT="0" distB="0" distL="114300" distR="114300" simplePos="0" relativeHeight="251662336" behindDoc="0" locked="0" layoutInCell="1" allowOverlap="1" wp14:anchorId="640B8602" wp14:editId="2920E7F9">
          <wp:simplePos x="0" y="0"/>
          <wp:positionH relativeFrom="column">
            <wp:posOffset>-557530</wp:posOffset>
          </wp:positionH>
          <wp:positionV relativeFrom="paragraph">
            <wp:posOffset>-138430</wp:posOffset>
          </wp:positionV>
          <wp:extent cx="1765935" cy="596900"/>
          <wp:effectExtent l="0" t="0" r="0" b="0"/>
          <wp:wrapNone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1" t="13580" r="7858" b="14815"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284" w:rsidRDefault="00A112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DB5" w:rsidRDefault="00684DB5" w:rsidP="00D24BE8">
      <w:r>
        <w:separator/>
      </w:r>
    </w:p>
  </w:footnote>
  <w:footnote w:type="continuationSeparator" w:id="0">
    <w:p w:rsidR="00684DB5" w:rsidRDefault="00684DB5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284" w:rsidRDefault="00A11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3CD" w:rsidRPr="00D56F81" w:rsidRDefault="00497F49" w:rsidP="00D56F81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1407795</wp:posOffset>
          </wp:positionH>
          <wp:positionV relativeFrom="paragraph">
            <wp:posOffset>-1270</wp:posOffset>
          </wp:positionV>
          <wp:extent cx="2514600" cy="654685"/>
          <wp:effectExtent l="0" t="0" r="0" b="0"/>
          <wp:wrapSquare wrapText="bothSides"/>
          <wp:docPr id="1" name="Picture 1" title="Shenzhen-Israel R&amp;D program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284" w:rsidRDefault="00A112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E8012F3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B5"/>
    <w:rsid w:val="00026359"/>
    <w:rsid w:val="00134CF2"/>
    <w:rsid w:val="001A78CB"/>
    <w:rsid w:val="001C01FB"/>
    <w:rsid w:val="001F0895"/>
    <w:rsid w:val="002832BB"/>
    <w:rsid w:val="00297A95"/>
    <w:rsid w:val="00312B97"/>
    <w:rsid w:val="003355DF"/>
    <w:rsid w:val="0039274A"/>
    <w:rsid w:val="003C1B2A"/>
    <w:rsid w:val="00407236"/>
    <w:rsid w:val="00463D5B"/>
    <w:rsid w:val="00497F49"/>
    <w:rsid w:val="00500760"/>
    <w:rsid w:val="005C3D4A"/>
    <w:rsid w:val="00684DB5"/>
    <w:rsid w:val="009050ED"/>
    <w:rsid w:val="009B02F7"/>
    <w:rsid w:val="009B2D2F"/>
    <w:rsid w:val="00A04B70"/>
    <w:rsid w:val="00A11284"/>
    <w:rsid w:val="00A33DBE"/>
    <w:rsid w:val="00B03C68"/>
    <w:rsid w:val="00B545AD"/>
    <w:rsid w:val="00B73AAD"/>
    <w:rsid w:val="00BB689C"/>
    <w:rsid w:val="00BC64AE"/>
    <w:rsid w:val="00C10F51"/>
    <w:rsid w:val="00C3240A"/>
    <w:rsid w:val="00C91EEB"/>
    <w:rsid w:val="00CE73CD"/>
    <w:rsid w:val="00D11B0B"/>
    <w:rsid w:val="00D24BE8"/>
    <w:rsid w:val="00D31689"/>
    <w:rsid w:val="00D56F81"/>
    <w:rsid w:val="00DB2152"/>
    <w:rsid w:val="00E12F5E"/>
    <w:rsid w:val="00E4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33BF62D-1737-43EE-BADB-7056B558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78CB"/>
    <w:pPr>
      <w:spacing w:before="0"/>
    </w:pPr>
    <w:rPr>
      <w:rFonts w:ascii="Times New Roman" w:eastAsia="MS Mincho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4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DB5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rsid w:val="001A78C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A78CB"/>
    <w:rPr>
      <w:rFonts w:ascii="Times New Roman" w:eastAsia="MS Mincho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1A78CB"/>
    <w:pPr>
      <w:autoSpaceDE w:val="0"/>
      <w:autoSpaceDN w:val="0"/>
      <w:adjustRightInd w:val="0"/>
      <w:spacing w:before="0"/>
    </w:pPr>
    <w:rPr>
      <w:rFonts w:ascii="Tahoma" w:eastAsia="MS Mincho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i.s\AppData\Local\Microsoft\Windows\INetCache\Content.MSO\AA92123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AA92123</Template>
  <TotalTime>1</TotalTime>
  <Pages>6</Pages>
  <Words>740</Words>
  <Characters>3704</Characters>
  <Application>Microsoft Office Word</Application>
  <DocSecurity>4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Heller</dc:creator>
  <cp:lastModifiedBy>Tali Simantov</cp:lastModifiedBy>
  <cp:revision>2</cp:revision>
  <dcterms:created xsi:type="dcterms:W3CDTF">2018-08-01T09:23:00Z</dcterms:created>
  <dcterms:modified xsi:type="dcterms:W3CDTF">2018-08-01T09:23:00Z</dcterms:modified>
</cp:coreProperties>
</file>