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8CB" w:rsidRDefault="001A78CB" w:rsidP="001A78CB">
      <w:pPr>
        <w:pStyle w:val="Heading1"/>
        <w:jc w:val="center"/>
        <w:rPr>
          <w:color w:val="16325C" w:themeColor="accent4"/>
        </w:rPr>
      </w:pPr>
      <w:bookmarkStart w:id="0" w:name="_GoBack"/>
      <w:bookmarkEnd w:id="0"/>
      <w:r w:rsidRPr="001A78CB">
        <w:rPr>
          <w:color w:val="16325C" w:themeColor="accent4"/>
        </w:rPr>
        <w:t>Japan-Israel Partner Search Form</w:t>
      </w:r>
    </w:p>
    <w:p w:rsidR="001A78CB" w:rsidRPr="001A78CB" w:rsidRDefault="001A78CB" w:rsidP="001A78CB"/>
    <w:tbl>
      <w:tblPr>
        <w:tblW w:w="10350" w:type="dxa"/>
        <w:tblInd w:w="-10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540"/>
        <w:gridCol w:w="1980"/>
        <w:gridCol w:w="1591"/>
        <w:gridCol w:w="29"/>
        <w:gridCol w:w="822"/>
        <w:gridCol w:w="438"/>
        <w:gridCol w:w="90"/>
        <w:gridCol w:w="180"/>
        <w:gridCol w:w="1560"/>
        <w:gridCol w:w="60"/>
        <w:gridCol w:w="56"/>
        <w:gridCol w:w="214"/>
        <w:gridCol w:w="804"/>
        <w:gridCol w:w="141"/>
        <w:gridCol w:w="142"/>
        <w:gridCol w:w="1073"/>
      </w:tblGrid>
      <w:tr w:rsidR="001A78CB" w:rsidRPr="00953F9C" w:rsidTr="001A78CB">
        <w:trPr>
          <w:tblHeader/>
        </w:trPr>
        <w:tc>
          <w:tcPr>
            <w:tcW w:w="10350" w:type="dxa"/>
            <w:gridSpan w:val="17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Company Profile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General Profile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Full Name of Company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354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Registration # (Israeli Companies) 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1356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Prior name of Company 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Type of Company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ja-JP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953F9C">
              <w:rPr>
                <w:rFonts w:ascii="Tahoma" w:hAnsi="Tahoma" w:cs="Tahoma" w:hint="eastAsia"/>
                <w:iCs/>
                <w:sz w:val="22"/>
                <w:szCs w:val="22"/>
                <w:lang w:eastAsia="ja-JP"/>
              </w:rPr>
              <w:t>High Tech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330" w:hangingChars="150" w:hanging="330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Research Institute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University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</w:r>
            <w:r w:rsidR="00E00091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Other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Seed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Initial Revenues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Revenue Growth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Public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Private</w:t>
            </w: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Governmental 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Year Established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Employees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9"/>
          <w:wAfter w:w="4230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R&amp;D Personnel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91F83">
              <w:rPr>
                <w:rFonts w:ascii="Tahoma" w:hAnsi="Tahoma" w:cs="Tahoma"/>
                <w:iCs/>
                <w:sz w:val="22"/>
                <w:szCs w:val="22"/>
              </w:rPr>
              <w:t>Annual sales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Company Contact Info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Street Address 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City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P.O. Box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Country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            </w: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Zip Code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56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Telephone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   Fax 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Website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E-mail 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Primary Contact Person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First Name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Last Name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Function 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Phone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Mobile Phone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Email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Organization Description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General Business Description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Technology Description (Main Products/Services)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Targeted Customers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:rsidR="001A78CB" w:rsidRDefault="001A78CB" w:rsidP="001A78CB"/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232"/>
        <w:gridCol w:w="198"/>
        <w:gridCol w:w="1440"/>
        <w:gridCol w:w="990"/>
        <w:gridCol w:w="720"/>
        <w:gridCol w:w="396"/>
        <w:gridCol w:w="1314"/>
        <w:gridCol w:w="270"/>
        <w:gridCol w:w="2160"/>
      </w:tblGrid>
      <w:tr w:rsidR="001A78CB" w:rsidRPr="00953F9C" w:rsidTr="00541729">
        <w:trPr>
          <w:cantSplit/>
          <w:trHeight w:val="328"/>
        </w:trPr>
        <w:tc>
          <w:tcPr>
            <w:tcW w:w="1035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Technology Sector &amp; Subsector of Company (Select 1 sector and 1 subsector) </w:t>
            </w:r>
          </w:p>
          <w:p w:rsidR="001A78CB" w:rsidRPr="00953F9C" w:rsidRDefault="001A78CB" w:rsidP="00541729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Water Technologies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/>
        </w:tc>
        <w:tc>
          <w:tcPr>
            <w:tcW w:w="21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Home Networking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NGN &amp; Convergence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Telecom Applications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VoIP &amp; IP Telephony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1A78CB" w:rsidRPr="00953F9C" w:rsidTr="00541729"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1A78CB" w:rsidRPr="00953F9C" w:rsidTr="00541729"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Search Engines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Business Analytics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Applications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Infrastructure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Life Sciences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Biologicals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Miscellaneous Technologies </w:t>
            </w: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Industrial Technologies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Miscellaneous </w:t>
            </w:r>
          </w:p>
        </w:tc>
      </w:tr>
      <w:tr w:rsidR="001A78CB" w:rsidRPr="00953F9C" w:rsidTr="00541729">
        <w:trPr>
          <w:cantSplit/>
          <w:trHeight w:val="112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Nanotechnology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Semiconductors 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1A78CB" w:rsidRPr="00953F9C" w:rsidTr="00541729"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Processors &amp; RFID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E00091">
              <w:rPr>
                <w:rStyle w:val="HeaderChar"/>
              </w:rPr>
            </w:r>
            <w:r w:rsidR="00E00091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</w:tc>
      </w:tr>
      <w:tr w:rsidR="001A78CB" w:rsidRPr="00953F9C" w:rsidTr="00541729">
        <w:trPr>
          <w:cantSplit/>
        </w:trPr>
        <w:tc>
          <w:tcPr>
            <w:tcW w:w="10350" w:type="dxa"/>
            <w:gridSpan w:val="1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</w:tbl>
    <w:p w:rsidR="001A78CB" w:rsidRDefault="001A78CB" w:rsidP="001A78CB">
      <w:pPr>
        <w:tabs>
          <w:tab w:val="left" w:pos="1808"/>
        </w:tabs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810"/>
      </w:tblGrid>
      <w:tr w:rsidR="001A78CB" w:rsidRPr="00953F9C" w:rsidTr="001A78CB">
        <w:trPr>
          <w:trHeight w:val="298"/>
        </w:trPr>
        <w:tc>
          <w:tcPr>
            <w:tcW w:w="103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91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What types of partnerships are you seeking?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88"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38"/>
        </w:trPr>
        <w:tc>
          <w:tcPr>
            <w:tcW w:w="10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  <w:tr w:rsidR="001A78CB" w:rsidRPr="00A63793" w:rsidTr="001A78CB">
        <w:tc>
          <w:tcPr>
            <w:tcW w:w="103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E44F8A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From which country/region are you seeking a partner?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521824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Main characteristics and specific technological expertise of potential partner              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lastRenderedPageBreak/>
              <w:t>What is the specific R&amp;D Contribution you are seeking?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1A78CB" w:rsidRPr="00E44F8A" w:rsidTr="00541729">
        <w:trPr>
          <w:cantSplit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Companies/Organizations you are already in contact with   </w:t>
            </w:r>
          </w:p>
        </w:tc>
      </w:tr>
      <w:tr w:rsidR="001A78CB" w:rsidRPr="00E44F8A" w:rsidTr="00541729"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r>
        <w:br w:type="page"/>
      </w:r>
    </w:p>
    <w:tbl>
      <w:tblPr>
        <w:tblpPr w:leftFromText="180" w:rightFromText="180" w:vertAnchor="text" w:horzAnchor="margin" w:tblpXSpec="center" w:tblpY="-206"/>
        <w:tblW w:w="103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3420"/>
        <w:gridCol w:w="1530"/>
        <w:gridCol w:w="2880"/>
      </w:tblGrid>
      <w:tr w:rsidR="001A78CB" w:rsidRPr="00A63793" w:rsidTr="001A78CB">
        <w:trPr>
          <w:tblHeader/>
        </w:trPr>
        <w:tc>
          <w:tcPr>
            <w:tcW w:w="10350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Statement of Agreement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E44F8A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 hereby provide my consent to disclose this form to third parties in the process of identifying potential partners for the proposed project.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  <w:r w:rsidRPr="00266F46">
              <w:rPr>
                <w:rFonts w:ascii="Tahoma" w:hAnsi="Tahoma" w:cs="Tahoma"/>
                <w:b/>
                <w:bCs/>
              </w:rPr>
              <w:t>.1</w:t>
            </w: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 w:rsidRPr="00266F46">
              <w:rPr>
                <w:rFonts w:ascii="Tahoma" w:hAnsi="Tahoma" w:cs="Tahoma"/>
                <w:b/>
                <w:bCs/>
              </w:rPr>
              <w:t xml:space="preserve">Signature of </w:t>
            </w:r>
            <w:r>
              <w:rPr>
                <w:rFonts w:ascii="Tahoma" w:hAnsi="Tahoma" w:cs="Tahoma"/>
                <w:b/>
                <w:bCs/>
              </w:rPr>
              <w:t xml:space="preserve">Company </w:t>
            </w:r>
            <w:r w:rsidRPr="00266F46"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1925D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Company Name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First Name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Last Name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F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unction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266F46">
              <w:rPr>
                <w:rFonts w:ascii="Tahoma" w:hAnsi="Tahoma" w:cs="Tahoma"/>
                <w:iCs/>
                <w:sz w:val="22"/>
                <w:szCs w:val="22"/>
              </w:rPr>
              <w:t xml:space="preserve">Signature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266F46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1A78CB" w:rsidRPr="00A63793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2832BB" w:rsidRPr="001A78CB" w:rsidRDefault="002832BB" w:rsidP="001A78CB">
      <w:pPr>
        <w:pStyle w:val="Heading1"/>
        <w:jc w:val="center"/>
        <w:rPr>
          <w:color w:val="16325C" w:themeColor="accent4"/>
          <w:rtl/>
        </w:rPr>
      </w:pPr>
    </w:p>
    <w:sectPr w:rsidR="002832BB" w:rsidRPr="001A78CB" w:rsidSect="001A78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230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DB5" w:rsidRDefault="00684DB5" w:rsidP="00D24BE8">
      <w:r>
        <w:separator/>
      </w:r>
    </w:p>
  </w:endnote>
  <w:endnote w:type="continuationSeparator" w:id="0">
    <w:p w:rsidR="00684DB5" w:rsidRDefault="00684DB5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77E05A-0FD1-4861-B42B-5CB3BF20420A}"/>
    <w:embedBold r:id="rId2" w:fontKey="{802C10D5-218F-456A-B5EE-7F11AC80A070}"/>
    <w:embedItalic r:id="rId3" w:fontKey="{A783A3D5-8BBD-4401-A9A3-DC45407D2257}"/>
    <w:embedBoldItalic r:id="rId4" w:fontKey="{CCCD2E0A-19A0-425B-BFAD-33E258FB1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40A" w:rsidRDefault="00C3240A" w:rsidP="00D24BE8">
    <w:pPr>
      <w:pStyle w:val="Footer"/>
      <w:rPr>
        <w:rtl/>
      </w:rPr>
    </w:pPr>
    <w:r>
      <w:rPr>
        <w:noProof/>
        <w:rtl/>
      </w:rPr>
      <w:drawing>
        <wp:inline distT="0" distB="0" distL="0" distR="0" wp14:anchorId="4D2E3ACA" wp14:editId="019241DC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Footer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Footer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DB5" w:rsidRDefault="00684DB5" w:rsidP="00D24BE8">
      <w:r>
        <w:separator/>
      </w:r>
    </w:p>
  </w:footnote>
  <w:footnote w:type="continuationSeparator" w:id="0">
    <w:p w:rsidR="00684DB5" w:rsidRDefault="00684DB5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3CD" w:rsidRDefault="001A78CB" w:rsidP="00D24BE8">
    <w:pPr>
      <w:pStyle w:val="Header"/>
      <w:bidi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63EBA" wp14:editId="4071148D">
          <wp:simplePos x="0" y="0"/>
          <wp:positionH relativeFrom="column">
            <wp:posOffset>687705</wp:posOffset>
          </wp:positionH>
          <wp:positionV relativeFrom="paragraph">
            <wp:posOffset>38735</wp:posOffset>
          </wp:positionV>
          <wp:extent cx="4253230" cy="1190625"/>
          <wp:effectExtent l="0" t="0" r="0" b="0"/>
          <wp:wrapTight wrapText="bothSides">
            <wp:wrapPolygon edited="0">
              <wp:start x="10835" y="0"/>
              <wp:lineTo x="3580" y="691"/>
              <wp:lineTo x="1258" y="2074"/>
              <wp:lineTo x="1354" y="5530"/>
              <wp:lineTo x="1741" y="11059"/>
              <wp:lineTo x="1451" y="14515"/>
              <wp:lineTo x="1741" y="18662"/>
              <wp:lineTo x="19639" y="18662"/>
              <wp:lineTo x="19930" y="11059"/>
              <wp:lineTo x="19446" y="5530"/>
              <wp:lineTo x="19736" y="2074"/>
              <wp:lineTo x="18672" y="1382"/>
              <wp:lineTo x="11319" y="0"/>
              <wp:lineTo x="10835" y="0"/>
            </wp:wrapPolygon>
          </wp:wrapTight>
          <wp:docPr id="1" name="Picture 1" descr="Japan Israel Cooperation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pan Israel Cooperation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323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8CB" w:rsidRDefault="001A78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E8012F3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DB5"/>
    <w:rsid w:val="00026359"/>
    <w:rsid w:val="00134CF2"/>
    <w:rsid w:val="001A78CB"/>
    <w:rsid w:val="001F0895"/>
    <w:rsid w:val="002832BB"/>
    <w:rsid w:val="00297A95"/>
    <w:rsid w:val="00312B97"/>
    <w:rsid w:val="003355DF"/>
    <w:rsid w:val="0039274A"/>
    <w:rsid w:val="003C1B2A"/>
    <w:rsid w:val="00407236"/>
    <w:rsid w:val="00463D5B"/>
    <w:rsid w:val="00500760"/>
    <w:rsid w:val="005C3D4A"/>
    <w:rsid w:val="00684DB5"/>
    <w:rsid w:val="009050ED"/>
    <w:rsid w:val="009B02F7"/>
    <w:rsid w:val="009B2D2F"/>
    <w:rsid w:val="00A04B70"/>
    <w:rsid w:val="00A33DBE"/>
    <w:rsid w:val="00B03C68"/>
    <w:rsid w:val="00B545AD"/>
    <w:rsid w:val="00B73AAD"/>
    <w:rsid w:val="00BB689C"/>
    <w:rsid w:val="00BC64AE"/>
    <w:rsid w:val="00C10F51"/>
    <w:rsid w:val="00C3240A"/>
    <w:rsid w:val="00C91EEB"/>
    <w:rsid w:val="00CE73CD"/>
    <w:rsid w:val="00D11B0B"/>
    <w:rsid w:val="00D24BE8"/>
    <w:rsid w:val="00D31689"/>
    <w:rsid w:val="00DB2152"/>
    <w:rsid w:val="00E00091"/>
    <w:rsid w:val="00E12F5E"/>
    <w:rsid w:val="00E4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1E00EB0-D539-4524-85E1-3A0032FB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8CB"/>
    <w:pPr>
      <w:spacing w:before="0"/>
    </w:pPr>
    <w:rPr>
      <w:rFonts w:ascii="Times New Roman" w:eastAsia="MS Mincho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B5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1A78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A78CB"/>
    <w:rPr>
      <w:rFonts w:ascii="Times New Roman" w:eastAsia="MS Mincho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A78CB"/>
    <w:pPr>
      <w:autoSpaceDE w:val="0"/>
      <w:autoSpaceDN w:val="0"/>
      <w:adjustRightInd w:val="0"/>
      <w:spacing w:before="0"/>
    </w:pPr>
    <w:rPr>
      <w:rFonts w:ascii="Tahoma" w:eastAsia="MS Mincho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s2008\&#1513;&#1497;&#1493;&#1493;&#1511;\&#1491;&#1508;&#1497;%20&#1500;&#1493;&#1490;&#1493;%20&#1502;&#1493;&#1504;&#1490;&#1513;&#1497;&#1501;\&#1488;&#1504;&#1490;&#1500;&#1497;&#1514;\Innovation%20Authority%20-%20General%20Template%20-%20ENG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Innovation Authority - General Template - ENG</Template>
  <TotalTime>1</TotalTime>
  <Pages>6</Pages>
  <Words>662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Heller</dc:creator>
  <cp:lastModifiedBy>Ella Heller</cp:lastModifiedBy>
  <cp:revision>2</cp:revision>
  <dcterms:created xsi:type="dcterms:W3CDTF">2018-12-23T07:59:00Z</dcterms:created>
  <dcterms:modified xsi:type="dcterms:W3CDTF">2018-12-23T07:59:00Z</dcterms:modified>
</cp:coreProperties>
</file>