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CB" w:rsidRDefault="001A78CB" w:rsidP="001A78CB">
      <w:pPr>
        <w:pStyle w:val="Heading1"/>
        <w:jc w:val="center"/>
        <w:rPr>
          <w:color w:val="16325C" w:themeColor="accent4"/>
        </w:rPr>
      </w:pPr>
      <w:r w:rsidRPr="001A78CB">
        <w:rPr>
          <w:color w:val="16325C" w:themeColor="accent4"/>
        </w:rPr>
        <w:t xml:space="preserve">Japan-Israel </w:t>
      </w:r>
      <w:r w:rsidRPr="001A78CB">
        <w:rPr>
          <w:color w:val="16325C" w:themeColor="accent4"/>
        </w:rPr>
        <w:t>Partner Search Form</w:t>
      </w:r>
    </w:p>
    <w:p w:rsidR="001A78CB" w:rsidRPr="001A78CB" w:rsidRDefault="001A78CB" w:rsidP="001A78CB"/>
    <w:tbl>
      <w:tblPr>
        <w:tblW w:w="10350" w:type="dxa"/>
        <w:tblInd w:w="-10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40"/>
        <w:gridCol w:w="1980"/>
        <w:gridCol w:w="1591"/>
        <w:gridCol w:w="29"/>
        <w:gridCol w:w="822"/>
        <w:gridCol w:w="438"/>
        <w:gridCol w:w="90"/>
        <w:gridCol w:w="180"/>
        <w:gridCol w:w="1560"/>
        <w:gridCol w:w="60"/>
        <w:gridCol w:w="56"/>
        <w:gridCol w:w="214"/>
        <w:gridCol w:w="804"/>
        <w:gridCol w:w="141"/>
        <w:gridCol w:w="142"/>
        <w:gridCol w:w="1073"/>
      </w:tblGrid>
      <w:tr w:rsidR="001A78CB" w:rsidRPr="00953F9C" w:rsidTr="001A78C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350" w:type="dxa"/>
            <w:gridSpan w:val="17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354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Registration # (Israeli Companies) 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After w:val="3"/>
          <w:wAfter w:w="1356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Prior name of Company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953F9C"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  <w:t>High Tech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330" w:hangingChars="150" w:hanging="330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Other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Governmental 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After w:val="9"/>
          <w:wAfter w:w="4230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91F83">
              <w:rPr>
                <w:rFonts w:ascii="Tahoma" w:hAnsi="Tahoma" w:cs="Tahoma"/>
                <w:iCs/>
                <w:sz w:val="22"/>
                <w:szCs w:val="22"/>
              </w:rPr>
              <w:t>Annual sales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Company Contact Info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Street Address 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5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   Fax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 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 Contact Person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Function 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Mobile Phone</w:t>
            </w: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:rsidR="001A78CB" w:rsidRDefault="001A78CB" w:rsidP="001A78CB"/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232"/>
        <w:gridCol w:w="198"/>
        <w:gridCol w:w="1440"/>
        <w:gridCol w:w="990"/>
        <w:gridCol w:w="720"/>
        <w:gridCol w:w="396"/>
        <w:gridCol w:w="1314"/>
        <w:gridCol w:w="270"/>
        <w:gridCol w:w="2160"/>
      </w:tblGrid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1035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Technology Sector &amp; Subsector of Company (Select 1 sector and 1 subsector) </w:t>
            </w:r>
          </w:p>
          <w:p w:rsidR="001A78CB" w:rsidRPr="00953F9C" w:rsidRDefault="001A78CB" w:rsidP="00541729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Water Technologies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/>
        </w:tc>
        <w:tc>
          <w:tcPr>
            <w:tcW w:w="21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Home Networking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NGN &amp; Convergence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Telecom Applications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VoIP &amp; IP Telephony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Search Engines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Business Analytics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Applications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Infrastructure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Life Sciences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Biologicals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Miscellaneous Technologies </w:t>
            </w: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Industrial Technologies 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Miscellaneous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Nanotechnology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Semiconductors 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Processors &amp; RFID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1A78CB" w:rsidRPr="00953F9C" w:rsidTr="005417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1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1A78CB" w:rsidRDefault="001A78CB" w:rsidP="001A78CB">
      <w:pPr>
        <w:tabs>
          <w:tab w:val="left" w:pos="1808"/>
        </w:tabs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810"/>
      </w:tblGrid>
      <w:tr w:rsidR="001A78CB" w:rsidRPr="00953F9C" w:rsidTr="001A78CB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types of partnerships are you seeking?</w:t>
            </w: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88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10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953F9C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  <w:tr w:rsidR="001A78CB" w:rsidRPr="00A63793" w:rsidTr="001A78CB">
        <w:tblPrEx>
          <w:tblCellMar>
            <w:top w:w="0" w:type="dxa"/>
            <w:bottom w:w="0" w:type="dxa"/>
          </w:tblCellMar>
        </w:tblPrEx>
        <w:tc>
          <w:tcPr>
            <w:tcW w:w="10350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E44F8A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521824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Main characteristics and specific technological expertise of potential partner              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lastRenderedPageBreak/>
              <w:t>What is the specific R&amp;D Contribution you are seeking?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1A78CB" w:rsidRPr="00E44F8A" w:rsidTr="005417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Companies/Organizations you are already in contact with   </w:t>
            </w:r>
          </w:p>
        </w:tc>
      </w:tr>
      <w:tr w:rsidR="001A78CB" w:rsidRPr="00E44F8A" w:rsidTr="0054172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r>
        <w:br w:type="page"/>
      </w:r>
    </w:p>
    <w:tbl>
      <w:tblPr>
        <w:tblpPr w:leftFromText="180" w:rightFromText="180" w:vertAnchor="text" w:horzAnchor="margin" w:tblpXSpec="center" w:tblpY="-206"/>
        <w:tblW w:w="10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530"/>
        <w:gridCol w:w="2880"/>
      </w:tblGrid>
      <w:tr w:rsidR="001A78CB" w:rsidRPr="00A63793" w:rsidTr="001A78C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350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E44F8A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1925D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266F46" w:rsidTr="001A78CB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1A78CB" w:rsidRPr="00A63793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1A78CB" w:rsidRDefault="002832BB" w:rsidP="001A78CB">
      <w:pPr>
        <w:pStyle w:val="Heading1"/>
        <w:jc w:val="center"/>
        <w:rPr>
          <w:color w:val="16325C" w:themeColor="accent4"/>
          <w:rtl/>
        </w:rPr>
      </w:pPr>
    </w:p>
    <w:sectPr w:rsidR="002832BB" w:rsidRPr="001A78CB" w:rsidSect="001A78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230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DB5" w:rsidRDefault="00684DB5" w:rsidP="00D24BE8">
      <w:r>
        <w:separator/>
      </w:r>
    </w:p>
  </w:endnote>
  <w:endnote w:type="continuationSeparator" w:id="0">
    <w:p w:rsidR="00684DB5" w:rsidRDefault="00684DB5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65DA8B-4A10-4641-AF09-1961C69B3EF5}"/>
    <w:embedBold r:id="rId2" w:fontKey="{4568C7FB-C6AD-45FF-A801-6F16EF67A37F}"/>
    <w:embedItalic r:id="rId3" w:fontKey="{5401B4A6-62B3-4EBD-A746-6C0D82547DFB}"/>
    <w:embedBoldItalic r:id="rId4" w:fontKey="{DAA9007E-6A13-4DE5-8692-368E935D3E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CB" w:rsidRDefault="001A78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4D2E3ACA" wp14:editId="019241DC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CB" w:rsidRDefault="001A78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DB5" w:rsidRDefault="00684DB5" w:rsidP="00D24BE8">
      <w:r>
        <w:separator/>
      </w:r>
    </w:p>
  </w:footnote>
  <w:footnote w:type="continuationSeparator" w:id="0">
    <w:p w:rsidR="00684DB5" w:rsidRDefault="00684DB5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CB" w:rsidRDefault="001A78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A78CB" w:rsidP="00D24BE8">
    <w:pPr>
      <w:pStyle w:val="Header"/>
      <w:bidi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10163EBA" wp14:editId="4071148D">
          <wp:simplePos x="0" y="0"/>
          <wp:positionH relativeFrom="column">
            <wp:posOffset>687705</wp:posOffset>
          </wp:positionH>
          <wp:positionV relativeFrom="paragraph">
            <wp:posOffset>38735</wp:posOffset>
          </wp:positionV>
          <wp:extent cx="4253230" cy="1190625"/>
          <wp:effectExtent l="0" t="0" r="0" b="0"/>
          <wp:wrapTight wrapText="bothSides">
            <wp:wrapPolygon edited="0">
              <wp:start x="10835" y="0"/>
              <wp:lineTo x="3580" y="691"/>
              <wp:lineTo x="1258" y="2074"/>
              <wp:lineTo x="1354" y="5530"/>
              <wp:lineTo x="1741" y="11059"/>
              <wp:lineTo x="1451" y="14515"/>
              <wp:lineTo x="1741" y="18662"/>
              <wp:lineTo x="19639" y="18662"/>
              <wp:lineTo x="19930" y="11059"/>
              <wp:lineTo x="19446" y="5530"/>
              <wp:lineTo x="19736" y="2074"/>
              <wp:lineTo x="18672" y="1382"/>
              <wp:lineTo x="11319" y="0"/>
              <wp:lineTo x="10835" y="0"/>
            </wp:wrapPolygon>
          </wp:wrapTight>
          <wp:docPr id="1" name="Picture 1" descr="Japan Israel Cooperation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pan Israel Cooperation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323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CB" w:rsidRDefault="001A78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B5"/>
    <w:rsid w:val="00026359"/>
    <w:rsid w:val="00134CF2"/>
    <w:rsid w:val="001A78CB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500760"/>
    <w:rsid w:val="005C3D4A"/>
    <w:rsid w:val="00684DB5"/>
    <w:rsid w:val="009050ED"/>
    <w:rsid w:val="009B02F7"/>
    <w:rsid w:val="009B2D2F"/>
    <w:rsid w:val="00A04B70"/>
    <w:rsid w:val="00A33DBE"/>
    <w:rsid w:val="00B03C68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CB"/>
    <w:pPr>
      <w:spacing w:before="0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B5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1A78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78CB"/>
    <w:rPr>
      <w:rFonts w:ascii="Times New Roman" w:eastAsia="MS Mincho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A78CB"/>
    <w:pPr>
      <w:autoSpaceDE w:val="0"/>
      <w:autoSpaceDN w:val="0"/>
      <w:adjustRightInd w:val="0"/>
      <w:spacing w:before="0"/>
    </w:pPr>
    <w:rPr>
      <w:rFonts w:ascii="Tahoma" w:eastAsia="MS Mincho" w:hAnsi="Tahoma" w:cs="Tahoma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CB"/>
    <w:pPr>
      <w:spacing w:before="0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B5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1A78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78CB"/>
    <w:rPr>
      <w:rFonts w:ascii="Times New Roman" w:eastAsia="MS Mincho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A78CB"/>
    <w:pPr>
      <w:autoSpaceDE w:val="0"/>
      <w:autoSpaceDN w:val="0"/>
      <w:adjustRightInd w:val="0"/>
      <w:spacing w:before="0"/>
    </w:pPr>
    <w:rPr>
      <w:rFonts w:ascii="Tahoma" w:eastAsia="MS Mincho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s2008\&#1513;&#1497;&#1493;&#1493;&#1511;\&#1491;&#1508;&#1497;%20&#1500;&#1493;&#1490;&#1493;%20&#1502;&#1493;&#1504;&#1490;&#1513;&#1497;&#1501;\&#1488;&#1504;&#1490;&#1500;&#1497;&#1514;\Innovation%20Authority%20-%20General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Innovation Authority - General Template - ENG</Template>
  <TotalTime>5</TotalTime>
  <Pages>6</Pages>
  <Words>727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Ella Heller</cp:lastModifiedBy>
  <cp:revision>2</cp:revision>
  <dcterms:created xsi:type="dcterms:W3CDTF">2017-12-20T10:15:00Z</dcterms:created>
  <dcterms:modified xsi:type="dcterms:W3CDTF">2017-12-20T10:20:00Z</dcterms:modified>
</cp:coreProperties>
</file>